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AB7" w:rsidRPr="001E6B9A" w:rsidRDefault="00F63AB7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EB7D62" w:rsidRPr="00EB7D62" w:rsidTr="0046012F">
        <w:trPr>
          <w:trHeight w:val="627"/>
        </w:trPr>
        <w:tc>
          <w:tcPr>
            <w:tcW w:w="5599" w:type="dxa"/>
          </w:tcPr>
          <w:p w:rsidR="00EB7D62" w:rsidRPr="00EB7D62" w:rsidRDefault="00F63AB7" w:rsidP="00EB7D6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sz w:val="24"/>
                <w:szCs w:val="20"/>
                <w:lang w:eastAsia="sl-SI"/>
              </w:rPr>
            </w:pP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  <w:r w:rsidRPr="001E6B9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613" w:type="dxa"/>
          </w:tcPr>
          <w:p w:rsidR="00D01589" w:rsidRDefault="00EB7D62" w:rsidP="00D015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</w:pPr>
            <w:r w:rsidRPr="00EB7D62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</w:t>
            </w:r>
            <w:r w:rsidRPr="00EB7D6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Številka:</w:t>
            </w:r>
            <w:r w:rsidR="00577ABD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</w:t>
            </w:r>
            <w:r w:rsidR="00AA4E69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60324-1/2018-2</w:t>
            </w:r>
          </w:p>
          <w:p w:rsidR="00EB7D62" w:rsidRPr="00EB7D62" w:rsidRDefault="00EB7D62" w:rsidP="00BC5A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</w:pPr>
            <w:r w:rsidRPr="00EB7D6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               Datum: 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</w:t>
            </w:r>
            <w:r w:rsidR="00AA4E69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21. 6. 2018</w:t>
            </w:r>
          </w:p>
        </w:tc>
      </w:tr>
    </w:tbl>
    <w:p w:rsidR="00EB7D62" w:rsidRPr="00D01589" w:rsidRDefault="00D01589" w:rsidP="00EB7D62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eastAsia="sl-SI"/>
        </w:rPr>
      </w:pPr>
      <w:r w:rsidRPr="00D01589">
        <w:rPr>
          <w:rFonts w:ascii="Times New Roman" w:eastAsia="Times New Roman" w:hAnsi="Times New Roman"/>
          <w:b/>
          <w:sz w:val="48"/>
          <w:szCs w:val="48"/>
          <w:lang w:eastAsia="sl-SI"/>
        </w:rPr>
        <w:t>PRIPRAVA NA IZPITE</w:t>
      </w:r>
    </w:p>
    <w:p w:rsidR="00EB7D62" w:rsidRDefault="00EB7D62" w:rsidP="00EB7D62">
      <w:pPr>
        <w:spacing w:after="0" w:line="240" w:lineRule="auto"/>
        <w:rPr>
          <w:rFonts w:ascii="Times New Roman" w:eastAsia="Times New Roman" w:hAnsi="Times New Roman"/>
          <w:b/>
          <w:sz w:val="32"/>
          <w:szCs w:val="20"/>
          <w:lang w:eastAsia="sl-SI"/>
        </w:rPr>
      </w:pPr>
    </w:p>
    <w:p w:rsidR="00EB7D62" w:rsidRPr="004534DF" w:rsidRDefault="00B243A0" w:rsidP="00EB7D62">
      <w:pPr>
        <w:spacing w:after="0" w:line="240" w:lineRule="auto"/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TOREK</w:t>
      </w:r>
      <w:r w:rsidR="00D01589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, 2</w:t>
      </w:r>
      <w:r w:rsidR="00500B08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6</w:t>
      </w:r>
      <w:r w:rsidR="00D01589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. 6. 201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8</w:t>
      </w:r>
    </w:p>
    <w:p w:rsidR="00CE6A8A" w:rsidRDefault="00CE6A8A" w:rsidP="00EB7D62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p w:rsidR="00EB7D62" w:rsidRPr="00665081" w:rsidRDefault="00D01589" w:rsidP="00EB7D62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 w:rsidR="00DC6F23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7.40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 w:rsidR="00DC6F23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8.25</w:t>
      </w:r>
    </w:p>
    <w:p w:rsidR="00EB7D62" w:rsidRDefault="00EB7D62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243A0" w:rsidRPr="00B243A0" w:rsidTr="00B243A0">
        <w:tc>
          <w:tcPr>
            <w:tcW w:w="2972" w:type="dxa"/>
          </w:tcPr>
          <w:p w:rsidR="00B243A0" w:rsidRPr="00B243A0" w:rsidRDefault="00B243A0" w:rsidP="00EB7D62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243A0" w:rsidRPr="00B243A0" w:rsidRDefault="00B243A0" w:rsidP="00EB7D62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243A0" w:rsidRPr="00B243A0" w:rsidRDefault="00B243A0" w:rsidP="00EB7D62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243A0" w:rsidRPr="00B243A0" w:rsidRDefault="00B243A0" w:rsidP="00EB7D62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243A0" w:rsidRPr="00CB2D03" w:rsidTr="00B243A0">
        <w:tc>
          <w:tcPr>
            <w:tcW w:w="2972" w:type="dxa"/>
          </w:tcPr>
          <w:p w:rsidR="00CB2D03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 w:rsidRPr="00CB2D03"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ITALIJANŠČINA</w:t>
            </w:r>
          </w:p>
        </w:tc>
        <w:tc>
          <w:tcPr>
            <w:tcW w:w="2124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3.C</w:t>
            </w:r>
          </w:p>
        </w:tc>
        <w:tc>
          <w:tcPr>
            <w:tcW w:w="3688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Andreja Kosem Dvoršak</w:t>
            </w:r>
          </w:p>
        </w:tc>
        <w:tc>
          <w:tcPr>
            <w:tcW w:w="1410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107</w:t>
            </w:r>
          </w:p>
        </w:tc>
      </w:tr>
      <w:tr w:rsidR="00B243A0" w:rsidRPr="00CB2D03" w:rsidTr="00B243A0">
        <w:tc>
          <w:tcPr>
            <w:tcW w:w="2972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SLOVENŠČINA</w:t>
            </w:r>
          </w:p>
        </w:tc>
        <w:tc>
          <w:tcPr>
            <w:tcW w:w="2124" w:type="dxa"/>
          </w:tcPr>
          <w:p w:rsidR="00CB2D03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Vsi razredi</w:t>
            </w:r>
          </w:p>
        </w:tc>
        <w:tc>
          <w:tcPr>
            <w:tcW w:w="3688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Marija Palovšnik</w:t>
            </w:r>
          </w:p>
        </w:tc>
        <w:tc>
          <w:tcPr>
            <w:tcW w:w="1410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404</w:t>
            </w:r>
          </w:p>
        </w:tc>
      </w:tr>
      <w:tr w:rsidR="00B243A0" w:rsidRPr="00CB2D03" w:rsidTr="00B243A0">
        <w:tc>
          <w:tcPr>
            <w:tcW w:w="2972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3.Š</w:t>
            </w:r>
          </w:p>
        </w:tc>
        <w:tc>
          <w:tcPr>
            <w:tcW w:w="3688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Tatjana Sitar</w:t>
            </w:r>
          </w:p>
        </w:tc>
        <w:tc>
          <w:tcPr>
            <w:tcW w:w="1410" w:type="dxa"/>
          </w:tcPr>
          <w:p w:rsidR="00B243A0" w:rsidRPr="00CB2D03" w:rsidRDefault="00CB2D0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105</w:t>
            </w:r>
          </w:p>
        </w:tc>
      </w:tr>
      <w:tr w:rsidR="00B243A0" w:rsidRPr="00CB2D03" w:rsidTr="00B243A0">
        <w:tc>
          <w:tcPr>
            <w:tcW w:w="2972" w:type="dxa"/>
          </w:tcPr>
          <w:p w:rsidR="00B243A0" w:rsidRPr="00CB2D03" w:rsidRDefault="00C4063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NEMŠČINA</w:t>
            </w:r>
          </w:p>
        </w:tc>
        <w:tc>
          <w:tcPr>
            <w:tcW w:w="2124" w:type="dxa"/>
          </w:tcPr>
          <w:p w:rsidR="00B243A0" w:rsidRPr="00CB2D03" w:rsidRDefault="00C4063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3.Š in 3.A</w:t>
            </w:r>
          </w:p>
        </w:tc>
        <w:tc>
          <w:tcPr>
            <w:tcW w:w="3688" w:type="dxa"/>
          </w:tcPr>
          <w:p w:rsidR="00B243A0" w:rsidRPr="00CB2D03" w:rsidRDefault="00C4063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Metka Podlipnik</w:t>
            </w:r>
          </w:p>
        </w:tc>
        <w:tc>
          <w:tcPr>
            <w:tcW w:w="1410" w:type="dxa"/>
          </w:tcPr>
          <w:p w:rsidR="00B243A0" w:rsidRPr="00CB2D03" w:rsidRDefault="00C40633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407</w:t>
            </w:r>
          </w:p>
        </w:tc>
      </w:tr>
      <w:tr w:rsidR="00B243A0" w:rsidRPr="00CB2D03" w:rsidTr="00B243A0">
        <w:tc>
          <w:tcPr>
            <w:tcW w:w="2972" w:type="dxa"/>
          </w:tcPr>
          <w:p w:rsidR="00B243A0" w:rsidRPr="00CB2D03" w:rsidRDefault="006E0385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B243A0" w:rsidRPr="00CB2D03" w:rsidRDefault="006E0385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1.B in 1.C</w:t>
            </w:r>
          </w:p>
        </w:tc>
        <w:tc>
          <w:tcPr>
            <w:tcW w:w="3688" w:type="dxa"/>
          </w:tcPr>
          <w:p w:rsidR="00B243A0" w:rsidRPr="00CB2D03" w:rsidRDefault="006E0385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Ana Miler</w:t>
            </w:r>
          </w:p>
        </w:tc>
        <w:tc>
          <w:tcPr>
            <w:tcW w:w="1410" w:type="dxa"/>
          </w:tcPr>
          <w:p w:rsidR="00B243A0" w:rsidRPr="00CB2D03" w:rsidRDefault="006E0385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308</w:t>
            </w:r>
          </w:p>
        </w:tc>
      </w:tr>
      <w:tr w:rsidR="00AA4E69" w:rsidRPr="00CB2D03" w:rsidTr="00B243A0">
        <w:tc>
          <w:tcPr>
            <w:tcW w:w="2972" w:type="dxa"/>
          </w:tcPr>
          <w:p w:rsidR="00AA4E69" w:rsidRDefault="00AA4E69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BIOLOGIJA</w:t>
            </w:r>
          </w:p>
        </w:tc>
        <w:tc>
          <w:tcPr>
            <w:tcW w:w="2124" w:type="dxa"/>
          </w:tcPr>
          <w:p w:rsidR="00AA4E69" w:rsidRDefault="00AA4E69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2.A in 2.Š</w:t>
            </w:r>
          </w:p>
        </w:tc>
        <w:tc>
          <w:tcPr>
            <w:tcW w:w="3688" w:type="dxa"/>
          </w:tcPr>
          <w:p w:rsidR="00AA4E69" w:rsidRDefault="00AA4E69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Irena Oblak</w:t>
            </w:r>
          </w:p>
        </w:tc>
        <w:tc>
          <w:tcPr>
            <w:tcW w:w="1410" w:type="dxa"/>
          </w:tcPr>
          <w:p w:rsidR="00AA4E69" w:rsidRDefault="00AA4E69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210</w:t>
            </w:r>
          </w:p>
        </w:tc>
      </w:tr>
    </w:tbl>
    <w:p w:rsidR="00B243A0" w:rsidRDefault="00B243A0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D01589" w:rsidRDefault="00D01589" w:rsidP="00EB7D62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 w:rsidR="00DC6F23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8.30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 w:rsidR="00DC6F23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9.15</w:t>
      </w:r>
    </w:p>
    <w:p w:rsidR="00B243A0" w:rsidRPr="00665081" w:rsidRDefault="00B243A0" w:rsidP="00EB7D62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243A0" w:rsidRPr="00B243A0" w:rsidTr="00E85041">
        <w:tc>
          <w:tcPr>
            <w:tcW w:w="2972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ITALIJANŠČINA</w:t>
            </w:r>
          </w:p>
        </w:tc>
        <w:tc>
          <w:tcPr>
            <w:tcW w:w="2124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3.C</w:t>
            </w:r>
          </w:p>
        </w:tc>
        <w:tc>
          <w:tcPr>
            <w:tcW w:w="3688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Andreja Kosem Dvoršak</w:t>
            </w:r>
          </w:p>
        </w:tc>
        <w:tc>
          <w:tcPr>
            <w:tcW w:w="1410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107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BIOLOGIJA</w:t>
            </w:r>
          </w:p>
        </w:tc>
        <w:tc>
          <w:tcPr>
            <w:tcW w:w="2124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Vsi razredi</w:t>
            </w:r>
          </w:p>
        </w:tc>
        <w:tc>
          <w:tcPr>
            <w:tcW w:w="3688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Katarina Trontelj</w:t>
            </w:r>
          </w:p>
        </w:tc>
        <w:tc>
          <w:tcPr>
            <w:tcW w:w="1410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210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3.Š</w:t>
            </w:r>
          </w:p>
        </w:tc>
        <w:tc>
          <w:tcPr>
            <w:tcW w:w="3688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Tatjana Sitar</w:t>
            </w:r>
          </w:p>
        </w:tc>
        <w:tc>
          <w:tcPr>
            <w:tcW w:w="1410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105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4063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NEMŠČINA</w:t>
            </w:r>
          </w:p>
        </w:tc>
        <w:tc>
          <w:tcPr>
            <w:tcW w:w="2124" w:type="dxa"/>
          </w:tcPr>
          <w:p w:rsidR="00C40633" w:rsidRPr="00CB2D03" w:rsidRDefault="00C4063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3.Š in 3.A</w:t>
            </w:r>
          </w:p>
        </w:tc>
        <w:tc>
          <w:tcPr>
            <w:tcW w:w="3688" w:type="dxa"/>
          </w:tcPr>
          <w:p w:rsidR="00B243A0" w:rsidRPr="00CB2D03" w:rsidRDefault="00C4063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Metka Podlipnik</w:t>
            </w:r>
          </w:p>
        </w:tc>
        <w:tc>
          <w:tcPr>
            <w:tcW w:w="1410" w:type="dxa"/>
          </w:tcPr>
          <w:p w:rsidR="00B243A0" w:rsidRPr="00CB2D03" w:rsidRDefault="00C4063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407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1.B in 1.C</w:t>
            </w:r>
          </w:p>
        </w:tc>
        <w:tc>
          <w:tcPr>
            <w:tcW w:w="3688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Ana Miler</w:t>
            </w:r>
          </w:p>
        </w:tc>
        <w:tc>
          <w:tcPr>
            <w:tcW w:w="1410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308</w:t>
            </w:r>
          </w:p>
        </w:tc>
      </w:tr>
    </w:tbl>
    <w:p w:rsidR="00665081" w:rsidRDefault="00665081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9036A" w:rsidRPr="00665081" w:rsidRDefault="0059036A" w:rsidP="0059036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 w:rsidR="00DC6F23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9.20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 w:rsidR="00DC6F23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10.05</w:t>
      </w:r>
    </w:p>
    <w:p w:rsidR="0059036A" w:rsidRDefault="0059036A" w:rsidP="0059036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243A0" w:rsidRPr="00B243A0" w:rsidTr="00E85041">
        <w:tc>
          <w:tcPr>
            <w:tcW w:w="2972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3.B</w:t>
            </w:r>
          </w:p>
        </w:tc>
        <w:tc>
          <w:tcPr>
            <w:tcW w:w="3688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Renata Bok Zelenjak</w:t>
            </w:r>
          </w:p>
        </w:tc>
        <w:tc>
          <w:tcPr>
            <w:tcW w:w="1410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106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243A0" w:rsidRPr="00CB2D03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2.A</w:t>
            </w:r>
          </w:p>
        </w:tc>
        <w:tc>
          <w:tcPr>
            <w:tcW w:w="3688" w:type="dxa"/>
          </w:tcPr>
          <w:p w:rsidR="00B243A0" w:rsidRPr="00CB2D03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Tatjana Sitar</w:t>
            </w:r>
          </w:p>
        </w:tc>
        <w:tc>
          <w:tcPr>
            <w:tcW w:w="1410" w:type="dxa"/>
          </w:tcPr>
          <w:p w:rsidR="00B243A0" w:rsidRPr="00CB2D03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105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4063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NEMŠČINA</w:t>
            </w:r>
          </w:p>
        </w:tc>
        <w:tc>
          <w:tcPr>
            <w:tcW w:w="2124" w:type="dxa"/>
          </w:tcPr>
          <w:p w:rsidR="00B243A0" w:rsidRPr="00CB2D03" w:rsidRDefault="00C4063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2.Š</w:t>
            </w:r>
          </w:p>
        </w:tc>
        <w:tc>
          <w:tcPr>
            <w:tcW w:w="3688" w:type="dxa"/>
          </w:tcPr>
          <w:p w:rsidR="00B243A0" w:rsidRPr="00CB2D03" w:rsidRDefault="00C4063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Metka Podlipnik</w:t>
            </w:r>
          </w:p>
        </w:tc>
        <w:tc>
          <w:tcPr>
            <w:tcW w:w="1410" w:type="dxa"/>
          </w:tcPr>
          <w:p w:rsidR="00B243A0" w:rsidRPr="00CB2D03" w:rsidRDefault="00C4063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407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1.B in 1.C</w:t>
            </w:r>
          </w:p>
        </w:tc>
        <w:tc>
          <w:tcPr>
            <w:tcW w:w="3688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Ana Miler</w:t>
            </w:r>
          </w:p>
        </w:tc>
        <w:tc>
          <w:tcPr>
            <w:tcW w:w="1410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308</w:t>
            </w:r>
          </w:p>
        </w:tc>
      </w:tr>
      <w:tr w:rsidR="00C82D87" w:rsidRPr="00CB2D03" w:rsidTr="00E85041">
        <w:tc>
          <w:tcPr>
            <w:tcW w:w="2972" w:type="dxa"/>
          </w:tcPr>
          <w:p w:rsidR="00C82D87" w:rsidRDefault="00C82D87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C82D87" w:rsidRDefault="00C82D87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 letnik</w:t>
            </w:r>
          </w:p>
        </w:tc>
        <w:tc>
          <w:tcPr>
            <w:tcW w:w="3688" w:type="dxa"/>
          </w:tcPr>
          <w:p w:rsidR="00C82D87" w:rsidRDefault="00C82D87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Jerneja Kučina</w:t>
            </w:r>
          </w:p>
        </w:tc>
        <w:tc>
          <w:tcPr>
            <w:tcW w:w="1410" w:type="dxa"/>
          </w:tcPr>
          <w:p w:rsidR="00C82D87" w:rsidRDefault="00C82D87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303</w:t>
            </w:r>
          </w:p>
        </w:tc>
      </w:tr>
    </w:tbl>
    <w:p w:rsidR="00CB2D03" w:rsidRDefault="00CB2D03" w:rsidP="00CE6A8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p w:rsidR="00CE6A8A" w:rsidRPr="00665081" w:rsidRDefault="00CE6A8A" w:rsidP="00CE6A8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10.10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10.55</w:t>
      </w:r>
    </w:p>
    <w:p w:rsidR="00CE6A8A" w:rsidRDefault="00CE6A8A" w:rsidP="00CE6A8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243A0" w:rsidRPr="00B243A0" w:rsidTr="00E85041">
        <w:tc>
          <w:tcPr>
            <w:tcW w:w="2972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2.A in 2.Š</w:t>
            </w:r>
          </w:p>
        </w:tc>
        <w:tc>
          <w:tcPr>
            <w:tcW w:w="3688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Darja Šatej</w:t>
            </w:r>
          </w:p>
        </w:tc>
        <w:tc>
          <w:tcPr>
            <w:tcW w:w="1410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405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GEOGRAFIJA</w:t>
            </w:r>
          </w:p>
        </w:tc>
        <w:tc>
          <w:tcPr>
            <w:tcW w:w="2124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Vsi razredi</w:t>
            </w:r>
          </w:p>
        </w:tc>
        <w:tc>
          <w:tcPr>
            <w:tcW w:w="3688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Mirjam Martinuč Bernard</w:t>
            </w:r>
          </w:p>
        </w:tc>
        <w:tc>
          <w:tcPr>
            <w:tcW w:w="1410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205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243A0" w:rsidRPr="00CB2D03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2.A</w:t>
            </w:r>
          </w:p>
        </w:tc>
        <w:tc>
          <w:tcPr>
            <w:tcW w:w="3688" w:type="dxa"/>
          </w:tcPr>
          <w:p w:rsidR="00B243A0" w:rsidRPr="00CB2D03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Tatjana Sitar</w:t>
            </w:r>
          </w:p>
        </w:tc>
        <w:tc>
          <w:tcPr>
            <w:tcW w:w="1410" w:type="dxa"/>
          </w:tcPr>
          <w:p w:rsidR="00B243A0" w:rsidRPr="00CB2D03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105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1.B in 1.C</w:t>
            </w:r>
          </w:p>
        </w:tc>
        <w:tc>
          <w:tcPr>
            <w:tcW w:w="3688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Ana Miler</w:t>
            </w:r>
          </w:p>
        </w:tc>
        <w:tc>
          <w:tcPr>
            <w:tcW w:w="1410" w:type="dxa"/>
          </w:tcPr>
          <w:p w:rsidR="00B243A0" w:rsidRPr="00CB2D03" w:rsidRDefault="006E0385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308</w:t>
            </w:r>
          </w:p>
        </w:tc>
      </w:tr>
      <w:tr w:rsidR="007F5D74" w:rsidRPr="00CB2D03" w:rsidTr="00E85041">
        <w:tc>
          <w:tcPr>
            <w:tcW w:w="2972" w:type="dxa"/>
          </w:tcPr>
          <w:p w:rsidR="007F5D74" w:rsidRDefault="007F5D7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GEOGRAFIJA</w:t>
            </w:r>
          </w:p>
        </w:tc>
        <w:tc>
          <w:tcPr>
            <w:tcW w:w="2124" w:type="dxa"/>
          </w:tcPr>
          <w:p w:rsidR="007F5D74" w:rsidRDefault="007F5D7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1.A</w:t>
            </w:r>
          </w:p>
        </w:tc>
        <w:tc>
          <w:tcPr>
            <w:tcW w:w="3688" w:type="dxa"/>
          </w:tcPr>
          <w:p w:rsidR="007F5D74" w:rsidRDefault="007F5D7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Žiga Konjar</w:t>
            </w:r>
          </w:p>
        </w:tc>
        <w:tc>
          <w:tcPr>
            <w:tcW w:w="1410" w:type="dxa"/>
          </w:tcPr>
          <w:p w:rsidR="007F5D74" w:rsidRDefault="007F5D7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203</w:t>
            </w:r>
          </w:p>
        </w:tc>
      </w:tr>
      <w:tr w:rsidR="00AF59CD" w:rsidRPr="00CB2D03" w:rsidTr="00E85041">
        <w:tc>
          <w:tcPr>
            <w:tcW w:w="2972" w:type="dxa"/>
          </w:tcPr>
          <w:p w:rsidR="00AF59CD" w:rsidRDefault="00AF59CD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KEMIJA</w:t>
            </w:r>
          </w:p>
        </w:tc>
        <w:tc>
          <w:tcPr>
            <w:tcW w:w="2124" w:type="dxa"/>
          </w:tcPr>
          <w:p w:rsidR="00AF59CD" w:rsidRDefault="00AF59CD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 letnik</w:t>
            </w:r>
          </w:p>
        </w:tc>
        <w:tc>
          <w:tcPr>
            <w:tcW w:w="3688" w:type="dxa"/>
          </w:tcPr>
          <w:p w:rsidR="00AF59CD" w:rsidRDefault="00AF59CD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Veronika Žnidaršič</w:t>
            </w:r>
          </w:p>
        </w:tc>
        <w:tc>
          <w:tcPr>
            <w:tcW w:w="1410" w:type="dxa"/>
          </w:tcPr>
          <w:p w:rsidR="00AF59CD" w:rsidRDefault="00AF59CD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208</w:t>
            </w:r>
          </w:p>
        </w:tc>
      </w:tr>
      <w:tr w:rsidR="00C82D87" w:rsidRPr="00CB2D03" w:rsidTr="00E85041">
        <w:tc>
          <w:tcPr>
            <w:tcW w:w="2972" w:type="dxa"/>
          </w:tcPr>
          <w:p w:rsidR="00C82D87" w:rsidRDefault="00C82D87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C82D87" w:rsidRDefault="00C82D87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 letnik</w:t>
            </w:r>
          </w:p>
        </w:tc>
        <w:tc>
          <w:tcPr>
            <w:tcW w:w="3688" w:type="dxa"/>
          </w:tcPr>
          <w:p w:rsidR="00C82D87" w:rsidRDefault="00C82D87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Jerneja Kučina</w:t>
            </w:r>
          </w:p>
        </w:tc>
        <w:tc>
          <w:tcPr>
            <w:tcW w:w="1410" w:type="dxa"/>
          </w:tcPr>
          <w:p w:rsidR="00C82D87" w:rsidRDefault="00C82D87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303</w:t>
            </w:r>
          </w:p>
        </w:tc>
      </w:tr>
    </w:tbl>
    <w:p w:rsidR="00473DC8" w:rsidRDefault="00473DC8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D4AA1" w:rsidRDefault="008D4AA1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D4AA1" w:rsidRDefault="008D4AA1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D4AA1" w:rsidRDefault="008D4AA1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473DC8" w:rsidRPr="00665081" w:rsidRDefault="00473DC8" w:rsidP="00473DC8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10.55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11.40</w:t>
      </w:r>
    </w:p>
    <w:p w:rsidR="00473DC8" w:rsidRDefault="00473DC8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243A0" w:rsidRPr="00B243A0" w:rsidTr="00E85041">
        <w:tc>
          <w:tcPr>
            <w:tcW w:w="2972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243A0" w:rsidRPr="00CB2D03" w:rsidTr="00E85041">
        <w:tc>
          <w:tcPr>
            <w:tcW w:w="2972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2.A in 2.Š</w:t>
            </w:r>
          </w:p>
        </w:tc>
        <w:tc>
          <w:tcPr>
            <w:tcW w:w="3688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Darja Šatej</w:t>
            </w:r>
          </w:p>
        </w:tc>
        <w:tc>
          <w:tcPr>
            <w:tcW w:w="1410" w:type="dxa"/>
          </w:tcPr>
          <w:p w:rsidR="00B243A0" w:rsidRPr="00CB2D03" w:rsidRDefault="00CB2D03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405</w:t>
            </w:r>
          </w:p>
        </w:tc>
      </w:tr>
    </w:tbl>
    <w:p w:rsidR="00B243A0" w:rsidRDefault="00B243A0" w:rsidP="00A50B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61AD6" w:rsidRPr="004534DF" w:rsidRDefault="00B243A0" w:rsidP="00561AD6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SREDA</w:t>
      </w:r>
      <w:r w:rsidR="00561AD6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, 2</w:t>
      </w:r>
      <w:r w:rsidR="003A4151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7</w:t>
      </w:r>
      <w:r w:rsidR="00561AD6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. 6. 201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8</w:t>
      </w:r>
    </w:p>
    <w:p w:rsidR="00561AD6" w:rsidRDefault="00561AD6" w:rsidP="00561AD6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E34E9" w:rsidRPr="00665081" w:rsidRDefault="008E34E9" w:rsidP="008E34E9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7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705263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4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 w:rsidR="001E531D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8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1E531D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2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5</w:t>
      </w:r>
    </w:p>
    <w:p w:rsidR="008E34E9" w:rsidRDefault="008E34E9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243A0" w:rsidRPr="00B243A0" w:rsidTr="00E85041">
        <w:tc>
          <w:tcPr>
            <w:tcW w:w="2972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243A0" w:rsidRPr="00937D8C" w:rsidTr="00E85041">
        <w:tc>
          <w:tcPr>
            <w:tcW w:w="2972" w:type="dxa"/>
          </w:tcPr>
          <w:p w:rsidR="00B243A0" w:rsidRPr="00937D8C" w:rsidRDefault="00C57D5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NEMŠČINA</w:t>
            </w:r>
          </w:p>
        </w:tc>
        <w:tc>
          <w:tcPr>
            <w:tcW w:w="2124" w:type="dxa"/>
          </w:tcPr>
          <w:p w:rsidR="00B243A0" w:rsidRPr="00937D8C" w:rsidRDefault="00C57D5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3.A in 3.Š</w:t>
            </w:r>
          </w:p>
        </w:tc>
        <w:tc>
          <w:tcPr>
            <w:tcW w:w="3688" w:type="dxa"/>
          </w:tcPr>
          <w:p w:rsidR="00B243A0" w:rsidRPr="00937D8C" w:rsidRDefault="00C57D5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Metka Podlipnik</w:t>
            </w:r>
          </w:p>
        </w:tc>
        <w:tc>
          <w:tcPr>
            <w:tcW w:w="1410" w:type="dxa"/>
          </w:tcPr>
          <w:p w:rsidR="00B243A0" w:rsidRPr="00937D8C" w:rsidRDefault="00C57D5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407</w:t>
            </w:r>
          </w:p>
        </w:tc>
      </w:tr>
      <w:tr w:rsidR="00D55856" w:rsidRPr="00937D8C" w:rsidTr="00E85041">
        <w:tc>
          <w:tcPr>
            <w:tcW w:w="2972" w:type="dxa"/>
          </w:tcPr>
          <w:p w:rsidR="00D55856" w:rsidRDefault="00D55856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NEMŠČINA</w:t>
            </w:r>
          </w:p>
        </w:tc>
        <w:tc>
          <w:tcPr>
            <w:tcW w:w="2124" w:type="dxa"/>
          </w:tcPr>
          <w:p w:rsidR="00D55856" w:rsidRDefault="00D55856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1.Š</w:t>
            </w:r>
          </w:p>
        </w:tc>
        <w:tc>
          <w:tcPr>
            <w:tcW w:w="3688" w:type="dxa"/>
          </w:tcPr>
          <w:p w:rsidR="00D55856" w:rsidRDefault="00D55856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Milica Kos Tancar</w:t>
            </w:r>
          </w:p>
        </w:tc>
        <w:tc>
          <w:tcPr>
            <w:tcW w:w="1410" w:type="dxa"/>
          </w:tcPr>
          <w:p w:rsidR="00D55856" w:rsidRDefault="00D55856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409</w:t>
            </w:r>
          </w:p>
        </w:tc>
      </w:tr>
    </w:tbl>
    <w:p w:rsidR="00265611" w:rsidRDefault="00265611" w:rsidP="00D62C7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59036A" w:rsidRPr="00665081" w:rsidRDefault="0059036A" w:rsidP="0059036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 w:rsidR="002C103A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8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2C103A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30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 w:rsidR="002C103A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9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.</w:t>
      </w:r>
      <w:r w:rsidR="002C103A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15</w:t>
      </w:r>
    </w:p>
    <w:p w:rsidR="0059036A" w:rsidRDefault="0059036A" w:rsidP="0059036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243A0" w:rsidRPr="00B243A0" w:rsidTr="00E85041">
        <w:tc>
          <w:tcPr>
            <w:tcW w:w="2972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243A0" w:rsidRPr="00B243A0" w:rsidRDefault="00B243A0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243A0" w:rsidRPr="00937D8C" w:rsidTr="00E85041">
        <w:tc>
          <w:tcPr>
            <w:tcW w:w="2972" w:type="dxa"/>
          </w:tcPr>
          <w:p w:rsidR="00B243A0" w:rsidRPr="00937D8C" w:rsidRDefault="00937D8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B243A0" w:rsidRPr="00937D8C" w:rsidRDefault="00937D8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4.Š</w:t>
            </w:r>
          </w:p>
        </w:tc>
        <w:tc>
          <w:tcPr>
            <w:tcW w:w="3688" w:type="dxa"/>
          </w:tcPr>
          <w:p w:rsidR="00B243A0" w:rsidRPr="00937D8C" w:rsidRDefault="00937D8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Darja Šatej</w:t>
            </w:r>
          </w:p>
        </w:tc>
        <w:tc>
          <w:tcPr>
            <w:tcW w:w="1410" w:type="dxa"/>
          </w:tcPr>
          <w:p w:rsidR="00B243A0" w:rsidRPr="00937D8C" w:rsidRDefault="00937D8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405</w:t>
            </w:r>
          </w:p>
        </w:tc>
      </w:tr>
      <w:tr w:rsidR="00B243A0" w:rsidRPr="00937D8C" w:rsidTr="00E85041">
        <w:tc>
          <w:tcPr>
            <w:tcW w:w="2972" w:type="dxa"/>
          </w:tcPr>
          <w:p w:rsidR="00B243A0" w:rsidRPr="00937D8C" w:rsidRDefault="00C57D5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NEMŠČINA</w:t>
            </w:r>
          </w:p>
        </w:tc>
        <w:tc>
          <w:tcPr>
            <w:tcW w:w="2124" w:type="dxa"/>
          </w:tcPr>
          <w:p w:rsidR="00B243A0" w:rsidRPr="00937D8C" w:rsidRDefault="00C57D5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3.A in 3.Š</w:t>
            </w:r>
          </w:p>
        </w:tc>
        <w:tc>
          <w:tcPr>
            <w:tcW w:w="3688" w:type="dxa"/>
          </w:tcPr>
          <w:p w:rsidR="00B243A0" w:rsidRPr="00937D8C" w:rsidRDefault="00C57D5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Metka Podlipnik</w:t>
            </w:r>
          </w:p>
        </w:tc>
        <w:tc>
          <w:tcPr>
            <w:tcW w:w="1410" w:type="dxa"/>
          </w:tcPr>
          <w:p w:rsidR="00B243A0" w:rsidRPr="00937D8C" w:rsidRDefault="00C57D5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407</w:t>
            </w:r>
          </w:p>
        </w:tc>
      </w:tr>
    </w:tbl>
    <w:p w:rsidR="00937D8C" w:rsidRDefault="00937D8C" w:rsidP="00704A8F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p w:rsidR="00704A8F" w:rsidRPr="00665081" w:rsidRDefault="00704A8F" w:rsidP="00704A8F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od 9.20 do 10.05</w:t>
      </w:r>
    </w:p>
    <w:p w:rsidR="00704A8F" w:rsidRDefault="00704A8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8E57FB" w:rsidRPr="00B243A0" w:rsidTr="00E85041">
        <w:tc>
          <w:tcPr>
            <w:tcW w:w="2972" w:type="dxa"/>
          </w:tcPr>
          <w:p w:rsidR="008E57FB" w:rsidRPr="00B243A0" w:rsidRDefault="008E57FB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8E57FB" w:rsidRPr="00B243A0" w:rsidRDefault="008E57FB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8E57FB" w:rsidRPr="00B243A0" w:rsidRDefault="008E57FB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8E57FB" w:rsidRPr="00B243A0" w:rsidRDefault="008E57FB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8E57FB" w:rsidRPr="00937D8C" w:rsidTr="00E85041">
        <w:tc>
          <w:tcPr>
            <w:tcW w:w="2972" w:type="dxa"/>
          </w:tcPr>
          <w:p w:rsidR="008E57FB" w:rsidRPr="00937D8C" w:rsidRDefault="00937D8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MATEMATIKA</w:t>
            </w:r>
          </w:p>
        </w:tc>
        <w:tc>
          <w:tcPr>
            <w:tcW w:w="2124" w:type="dxa"/>
          </w:tcPr>
          <w:p w:rsidR="008E57FB" w:rsidRPr="00937D8C" w:rsidRDefault="00937D8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4.Š</w:t>
            </w:r>
          </w:p>
        </w:tc>
        <w:tc>
          <w:tcPr>
            <w:tcW w:w="3688" w:type="dxa"/>
          </w:tcPr>
          <w:p w:rsidR="008E57FB" w:rsidRPr="00937D8C" w:rsidRDefault="00937D8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Darja Šatej</w:t>
            </w:r>
          </w:p>
        </w:tc>
        <w:tc>
          <w:tcPr>
            <w:tcW w:w="1410" w:type="dxa"/>
          </w:tcPr>
          <w:p w:rsidR="008E57FB" w:rsidRPr="00937D8C" w:rsidRDefault="00937D8C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405</w:t>
            </w:r>
          </w:p>
        </w:tc>
      </w:tr>
    </w:tbl>
    <w:p w:rsidR="00DA003D" w:rsidRDefault="00DA003D" w:rsidP="00DA003D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611572" w:rsidRDefault="00611572" w:rsidP="001F1E8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59036A" w:rsidRPr="004534DF" w:rsidRDefault="00BC5A7C" w:rsidP="00EB7D62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ČETRTEK</w:t>
      </w:r>
      <w:r w:rsidR="0059036A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, 2</w:t>
      </w:r>
      <w:r w:rsidR="003A4151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8</w:t>
      </w:r>
      <w:r w:rsidR="0059036A" w:rsidRPr="004534DF"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. 6. 201</w:t>
      </w:r>
      <w:r>
        <w:rPr>
          <w:rFonts w:ascii="Times New Roman" w:eastAsia="Times New Roman" w:hAnsi="Times New Roman"/>
          <w:b/>
          <w:color w:val="C00000"/>
          <w:sz w:val="32"/>
          <w:szCs w:val="32"/>
          <w:lang w:eastAsia="sl-SI"/>
        </w:rPr>
        <w:t>8</w:t>
      </w:r>
    </w:p>
    <w:p w:rsidR="00704A8F" w:rsidRDefault="00704A8F" w:rsidP="0059036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p w:rsidR="00A7628E" w:rsidRPr="00665081" w:rsidRDefault="00A7628E" w:rsidP="00A7628E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7.40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8.25</w:t>
      </w:r>
    </w:p>
    <w:p w:rsidR="00A7628E" w:rsidRDefault="00A7628E" w:rsidP="00A7628E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C5A7C" w:rsidRPr="00B243A0" w:rsidTr="00E85041">
        <w:tc>
          <w:tcPr>
            <w:tcW w:w="2972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ITALIJANŠČINA</w:t>
            </w:r>
          </w:p>
        </w:tc>
        <w:tc>
          <w:tcPr>
            <w:tcW w:w="2124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3.C</w:t>
            </w:r>
          </w:p>
        </w:tc>
        <w:tc>
          <w:tcPr>
            <w:tcW w:w="3688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Andreja Kosem Dvoršak</w:t>
            </w:r>
          </w:p>
        </w:tc>
        <w:tc>
          <w:tcPr>
            <w:tcW w:w="1410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107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3.Š</w:t>
            </w:r>
          </w:p>
        </w:tc>
        <w:tc>
          <w:tcPr>
            <w:tcW w:w="3688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Tatjana Sitar</w:t>
            </w:r>
          </w:p>
        </w:tc>
        <w:tc>
          <w:tcPr>
            <w:tcW w:w="1410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105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5A7E8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NEMŠČINA</w:t>
            </w:r>
          </w:p>
        </w:tc>
        <w:tc>
          <w:tcPr>
            <w:tcW w:w="2124" w:type="dxa"/>
          </w:tcPr>
          <w:p w:rsidR="00BC5A7C" w:rsidRPr="007978BA" w:rsidRDefault="005A7E8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3.A in 3.Š</w:t>
            </w:r>
          </w:p>
        </w:tc>
        <w:tc>
          <w:tcPr>
            <w:tcW w:w="3688" w:type="dxa"/>
          </w:tcPr>
          <w:p w:rsidR="00BC5A7C" w:rsidRPr="007978BA" w:rsidRDefault="005A7E8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Metka Podlipnik</w:t>
            </w:r>
          </w:p>
        </w:tc>
        <w:tc>
          <w:tcPr>
            <w:tcW w:w="1410" w:type="dxa"/>
          </w:tcPr>
          <w:p w:rsidR="00BC5A7C" w:rsidRPr="007978BA" w:rsidRDefault="005A7E8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407</w:t>
            </w:r>
          </w:p>
        </w:tc>
      </w:tr>
    </w:tbl>
    <w:p w:rsidR="007978BA" w:rsidRDefault="007978BA" w:rsidP="00CE6A8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p w:rsidR="00CE6A8A" w:rsidRPr="00665081" w:rsidRDefault="00CE6A8A" w:rsidP="00CE6A8A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8.30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9.15</w:t>
      </w:r>
    </w:p>
    <w:p w:rsidR="00CE6A8A" w:rsidRDefault="00CE6A8A" w:rsidP="00CE6A8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C5A7C" w:rsidRPr="00B243A0" w:rsidTr="00E85041">
        <w:tc>
          <w:tcPr>
            <w:tcW w:w="2972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ITALIJANŠČINA</w:t>
            </w:r>
          </w:p>
        </w:tc>
        <w:tc>
          <w:tcPr>
            <w:tcW w:w="2124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3.C</w:t>
            </w:r>
          </w:p>
        </w:tc>
        <w:tc>
          <w:tcPr>
            <w:tcW w:w="3688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Andreja Kosem Dvoršak</w:t>
            </w:r>
          </w:p>
        </w:tc>
        <w:tc>
          <w:tcPr>
            <w:tcW w:w="1410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107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3.Š</w:t>
            </w:r>
          </w:p>
        </w:tc>
        <w:tc>
          <w:tcPr>
            <w:tcW w:w="3688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Tatjana Sitar</w:t>
            </w:r>
          </w:p>
        </w:tc>
        <w:tc>
          <w:tcPr>
            <w:tcW w:w="1410" w:type="dxa"/>
          </w:tcPr>
          <w:p w:rsidR="00BC5A7C" w:rsidRPr="007978BA" w:rsidRDefault="007978B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105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41551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FIZIKA</w:t>
            </w:r>
          </w:p>
        </w:tc>
        <w:tc>
          <w:tcPr>
            <w:tcW w:w="2124" w:type="dxa"/>
          </w:tcPr>
          <w:p w:rsidR="00BC5A7C" w:rsidRPr="007978BA" w:rsidRDefault="0041551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1.A, 1.B, 1.Š</w:t>
            </w:r>
          </w:p>
        </w:tc>
        <w:tc>
          <w:tcPr>
            <w:tcW w:w="3688" w:type="dxa"/>
          </w:tcPr>
          <w:p w:rsidR="00BC5A7C" w:rsidRPr="007978BA" w:rsidRDefault="0041551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mag. Matej Erjavec</w:t>
            </w:r>
          </w:p>
        </w:tc>
        <w:tc>
          <w:tcPr>
            <w:tcW w:w="1410" w:type="dxa"/>
          </w:tcPr>
          <w:p w:rsidR="00BC5A7C" w:rsidRPr="007978BA" w:rsidRDefault="0041551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305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5A7E8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NEMŠČINA</w:t>
            </w:r>
          </w:p>
        </w:tc>
        <w:tc>
          <w:tcPr>
            <w:tcW w:w="2124" w:type="dxa"/>
          </w:tcPr>
          <w:p w:rsidR="00BC5A7C" w:rsidRPr="007978BA" w:rsidRDefault="005A7E8A" w:rsidP="008D4A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 xml:space="preserve">3.A in </w:t>
            </w:r>
            <w:r w:rsidR="008D4AA1"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.Š</w:t>
            </w:r>
          </w:p>
        </w:tc>
        <w:tc>
          <w:tcPr>
            <w:tcW w:w="3688" w:type="dxa"/>
          </w:tcPr>
          <w:p w:rsidR="00BC5A7C" w:rsidRPr="007978BA" w:rsidRDefault="005A7E8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Metka Podlipnik</w:t>
            </w:r>
          </w:p>
        </w:tc>
        <w:tc>
          <w:tcPr>
            <w:tcW w:w="1410" w:type="dxa"/>
          </w:tcPr>
          <w:p w:rsidR="00BC5A7C" w:rsidRPr="007978BA" w:rsidRDefault="005A7E8A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407</w:t>
            </w:r>
          </w:p>
        </w:tc>
      </w:tr>
    </w:tbl>
    <w:p w:rsidR="00CE6A8A" w:rsidRDefault="00CE6A8A" w:rsidP="006A05BD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</w:p>
    <w:p w:rsidR="006A05BD" w:rsidRPr="00665081" w:rsidRDefault="006A05BD" w:rsidP="006A05BD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lastRenderedPageBreak/>
        <w:t>od 9.20 do 10.05</w:t>
      </w:r>
    </w:p>
    <w:p w:rsidR="00704A8F" w:rsidRDefault="00704A8F" w:rsidP="00704A8F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C5A7C" w:rsidRPr="00B243A0" w:rsidTr="00E85041">
        <w:tc>
          <w:tcPr>
            <w:tcW w:w="2972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41551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FIZIKA</w:t>
            </w:r>
          </w:p>
        </w:tc>
        <w:tc>
          <w:tcPr>
            <w:tcW w:w="2124" w:type="dxa"/>
          </w:tcPr>
          <w:p w:rsidR="00BC5A7C" w:rsidRPr="007978BA" w:rsidRDefault="0041551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3.B, 3.C</w:t>
            </w:r>
          </w:p>
        </w:tc>
        <w:tc>
          <w:tcPr>
            <w:tcW w:w="3688" w:type="dxa"/>
          </w:tcPr>
          <w:p w:rsidR="00BC5A7C" w:rsidRPr="007978BA" w:rsidRDefault="0041551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mag. Matej Erjavec</w:t>
            </w:r>
          </w:p>
        </w:tc>
        <w:tc>
          <w:tcPr>
            <w:tcW w:w="1410" w:type="dxa"/>
          </w:tcPr>
          <w:p w:rsidR="00BC5A7C" w:rsidRPr="007978BA" w:rsidRDefault="00415514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305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C5A7C" w:rsidRPr="007978BA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2.A</w:t>
            </w:r>
          </w:p>
        </w:tc>
        <w:tc>
          <w:tcPr>
            <w:tcW w:w="3688" w:type="dxa"/>
          </w:tcPr>
          <w:p w:rsidR="00BC5A7C" w:rsidRPr="007978BA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Tatjana Sitar</w:t>
            </w:r>
          </w:p>
        </w:tc>
        <w:tc>
          <w:tcPr>
            <w:tcW w:w="1410" w:type="dxa"/>
          </w:tcPr>
          <w:p w:rsidR="00BC5A7C" w:rsidRPr="007978BA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105</w:t>
            </w:r>
          </w:p>
        </w:tc>
      </w:tr>
    </w:tbl>
    <w:p w:rsidR="00CE6A8A" w:rsidRDefault="00CE6A8A" w:rsidP="00CE6A8A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473DC8" w:rsidRPr="00665081" w:rsidRDefault="00473DC8" w:rsidP="00473DC8">
      <w:pPr>
        <w:spacing w:after="0" w:line="240" w:lineRule="auto"/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</w:pP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od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10.10</w:t>
      </w:r>
      <w:r w:rsidRPr="00665081"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 xml:space="preserve"> do </w:t>
      </w:r>
      <w:r>
        <w:rPr>
          <w:rFonts w:ascii="Times New Roman" w:eastAsia="Times New Roman" w:hAnsi="Times New Roman"/>
          <w:b/>
          <w:color w:val="3366FF"/>
          <w:sz w:val="24"/>
          <w:szCs w:val="24"/>
          <w:lang w:eastAsia="sl-SI"/>
        </w:rPr>
        <w:t>10.55</w:t>
      </w:r>
    </w:p>
    <w:p w:rsidR="00473DC8" w:rsidRDefault="00473DC8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3688"/>
        <w:gridCol w:w="1410"/>
      </w:tblGrid>
      <w:tr w:rsidR="00BC5A7C" w:rsidRPr="00B243A0" w:rsidTr="00E85041">
        <w:tc>
          <w:tcPr>
            <w:tcW w:w="2972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Predmet</w:t>
            </w:r>
          </w:p>
        </w:tc>
        <w:tc>
          <w:tcPr>
            <w:tcW w:w="2124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Razred</w:t>
            </w:r>
          </w:p>
        </w:tc>
        <w:tc>
          <w:tcPr>
            <w:tcW w:w="3688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Učitelj</w:t>
            </w:r>
          </w:p>
        </w:tc>
        <w:tc>
          <w:tcPr>
            <w:tcW w:w="1410" w:type="dxa"/>
          </w:tcPr>
          <w:p w:rsidR="00BC5A7C" w:rsidRPr="00B243A0" w:rsidRDefault="00BC5A7C" w:rsidP="00E8504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</w:pPr>
            <w:r w:rsidRPr="00B243A0">
              <w:rPr>
                <w:rFonts w:ascii="Times New Roman" w:eastAsia="Times New Roman" w:hAnsi="Times New Roman"/>
                <w:b/>
                <w:sz w:val="32"/>
                <w:szCs w:val="32"/>
                <w:lang w:eastAsia="sl-SI"/>
              </w:rPr>
              <w:t>Učilnica</w:t>
            </w:r>
          </w:p>
        </w:tc>
      </w:tr>
      <w:tr w:rsidR="00BC5A7C" w:rsidRPr="007978BA" w:rsidTr="00E85041">
        <w:tc>
          <w:tcPr>
            <w:tcW w:w="2972" w:type="dxa"/>
          </w:tcPr>
          <w:p w:rsidR="00BC5A7C" w:rsidRPr="007978BA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ANGLEŠČINA</w:t>
            </w:r>
          </w:p>
        </w:tc>
        <w:tc>
          <w:tcPr>
            <w:tcW w:w="2124" w:type="dxa"/>
          </w:tcPr>
          <w:p w:rsidR="00BC5A7C" w:rsidRPr="007978BA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2.A</w:t>
            </w:r>
          </w:p>
        </w:tc>
        <w:tc>
          <w:tcPr>
            <w:tcW w:w="3688" w:type="dxa"/>
          </w:tcPr>
          <w:p w:rsidR="00BC5A7C" w:rsidRPr="007978BA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Tatjana Sitar</w:t>
            </w:r>
          </w:p>
        </w:tc>
        <w:tc>
          <w:tcPr>
            <w:tcW w:w="1410" w:type="dxa"/>
          </w:tcPr>
          <w:p w:rsidR="00BC5A7C" w:rsidRPr="007978BA" w:rsidRDefault="00E60D28" w:rsidP="00E850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105</w:t>
            </w:r>
          </w:p>
        </w:tc>
      </w:tr>
    </w:tbl>
    <w:p w:rsidR="00473DC8" w:rsidRDefault="00473DC8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473DC8" w:rsidRDefault="00473DC8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473DC8" w:rsidRDefault="00473DC8" w:rsidP="00473DC8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CE6A8A" w:rsidRDefault="00CE6A8A" w:rsidP="00EB7D6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CE6A8A" w:rsidRDefault="00CE6A8A" w:rsidP="00EB7D6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EB7D62" w:rsidRPr="00EB7D62" w:rsidRDefault="00EB7D62" w:rsidP="00EB7D6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EB7D62" w:rsidRPr="00EB7D62" w:rsidRDefault="00EB7D62" w:rsidP="00EB7D62">
      <w:pPr>
        <w:spacing w:after="0" w:line="240" w:lineRule="auto"/>
        <w:ind w:firstLine="705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  <w:t>Ravnateljica</w:t>
      </w:r>
    </w:p>
    <w:p w:rsidR="00817319" w:rsidRPr="001E6B9A" w:rsidRDefault="00EB7D62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  <w:t>mag. Lidija Dornig</w:t>
      </w:r>
    </w:p>
    <w:sectPr w:rsidR="00817319" w:rsidRPr="001E6B9A" w:rsidSect="001439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E11" w:rsidRDefault="00992E11" w:rsidP="007C1DF8">
      <w:pPr>
        <w:spacing w:after="0" w:line="240" w:lineRule="auto"/>
      </w:pPr>
      <w:r>
        <w:separator/>
      </w:r>
    </w:p>
  </w:endnote>
  <w:endnote w:type="continuationSeparator" w:id="0">
    <w:p w:rsidR="00992E11" w:rsidRDefault="00992E11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491EA8A8" wp14:editId="383910D2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E11" w:rsidRDefault="00992E11" w:rsidP="007C1DF8">
      <w:pPr>
        <w:spacing w:after="0" w:line="240" w:lineRule="auto"/>
      </w:pPr>
      <w:r>
        <w:separator/>
      </w:r>
    </w:p>
  </w:footnote>
  <w:footnote w:type="continuationSeparator" w:id="0">
    <w:p w:rsidR="00992E11" w:rsidRDefault="00992E11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58568620" wp14:editId="0A64690C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513"/>
    <w:rsid w:val="0002680B"/>
    <w:rsid w:val="00051F28"/>
    <w:rsid w:val="0005703A"/>
    <w:rsid w:val="00071F5F"/>
    <w:rsid w:val="00085884"/>
    <w:rsid w:val="000A2EC8"/>
    <w:rsid w:val="000A4EFC"/>
    <w:rsid w:val="000D3D7D"/>
    <w:rsid w:val="00120240"/>
    <w:rsid w:val="00127073"/>
    <w:rsid w:val="00143939"/>
    <w:rsid w:val="0018438D"/>
    <w:rsid w:val="001B7B40"/>
    <w:rsid w:val="001C76D0"/>
    <w:rsid w:val="001E531D"/>
    <w:rsid w:val="001E6B9A"/>
    <w:rsid w:val="001F1E8B"/>
    <w:rsid w:val="00265611"/>
    <w:rsid w:val="00273B8F"/>
    <w:rsid w:val="00275B77"/>
    <w:rsid w:val="002778AE"/>
    <w:rsid w:val="00294F14"/>
    <w:rsid w:val="002A6A5B"/>
    <w:rsid w:val="002C103A"/>
    <w:rsid w:val="00314BA1"/>
    <w:rsid w:val="0032005F"/>
    <w:rsid w:val="00325200"/>
    <w:rsid w:val="003A14FC"/>
    <w:rsid w:val="003A4151"/>
    <w:rsid w:val="003C75D9"/>
    <w:rsid w:val="00413961"/>
    <w:rsid w:val="00415514"/>
    <w:rsid w:val="0043720F"/>
    <w:rsid w:val="004534DF"/>
    <w:rsid w:val="00462013"/>
    <w:rsid w:val="00473DC8"/>
    <w:rsid w:val="004D395D"/>
    <w:rsid w:val="00500B08"/>
    <w:rsid w:val="00557FD2"/>
    <w:rsid w:val="00561AD6"/>
    <w:rsid w:val="0056465D"/>
    <w:rsid w:val="005729C8"/>
    <w:rsid w:val="005778F1"/>
    <w:rsid w:val="00577ABD"/>
    <w:rsid w:val="0059036A"/>
    <w:rsid w:val="00594490"/>
    <w:rsid w:val="005A7E8A"/>
    <w:rsid w:val="005F2D70"/>
    <w:rsid w:val="00611572"/>
    <w:rsid w:val="00615D7C"/>
    <w:rsid w:val="00633F32"/>
    <w:rsid w:val="00633F40"/>
    <w:rsid w:val="00665081"/>
    <w:rsid w:val="00680F7C"/>
    <w:rsid w:val="00682251"/>
    <w:rsid w:val="0069399D"/>
    <w:rsid w:val="006A05BD"/>
    <w:rsid w:val="006A48AB"/>
    <w:rsid w:val="006E0385"/>
    <w:rsid w:val="006F53CD"/>
    <w:rsid w:val="007015BC"/>
    <w:rsid w:val="00704A8F"/>
    <w:rsid w:val="00705263"/>
    <w:rsid w:val="00732BF2"/>
    <w:rsid w:val="00742AE3"/>
    <w:rsid w:val="007978BA"/>
    <w:rsid w:val="007A7F09"/>
    <w:rsid w:val="007B2E22"/>
    <w:rsid w:val="007B41FB"/>
    <w:rsid w:val="007C1DF8"/>
    <w:rsid w:val="007E2F5E"/>
    <w:rsid w:val="007F5D74"/>
    <w:rsid w:val="0081379F"/>
    <w:rsid w:val="00817319"/>
    <w:rsid w:val="0084527E"/>
    <w:rsid w:val="0084739C"/>
    <w:rsid w:val="00870BAE"/>
    <w:rsid w:val="0087442B"/>
    <w:rsid w:val="00880563"/>
    <w:rsid w:val="008A670B"/>
    <w:rsid w:val="008D4AA1"/>
    <w:rsid w:val="008E34E9"/>
    <w:rsid w:val="008E57FB"/>
    <w:rsid w:val="008F0280"/>
    <w:rsid w:val="00916BA2"/>
    <w:rsid w:val="00937D8C"/>
    <w:rsid w:val="00971007"/>
    <w:rsid w:val="00992E11"/>
    <w:rsid w:val="009C3730"/>
    <w:rsid w:val="009F178F"/>
    <w:rsid w:val="00A22BE4"/>
    <w:rsid w:val="00A36928"/>
    <w:rsid w:val="00A50B8F"/>
    <w:rsid w:val="00A7628E"/>
    <w:rsid w:val="00A83DFE"/>
    <w:rsid w:val="00AA4E69"/>
    <w:rsid w:val="00AF59CD"/>
    <w:rsid w:val="00B243A0"/>
    <w:rsid w:val="00B265FE"/>
    <w:rsid w:val="00B27EE9"/>
    <w:rsid w:val="00B62FD5"/>
    <w:rsid w:val="00B97D79"/>
    <w:rsid w:val="00BC5A7C"/>
    <w:rsid w:val="00BD183F"/>
    <w:rsid w:val="00C23934"/>
    <w:rsid w:val="00C33500"/>
    <w:rsid w:val="00C40633"/>
    <w:rsid w:val="00C4251B"/>
    <w:rsid w:val="00C53EC7"/>
    <w:rsid w:val="00C57D5C"/>
    <w:rsid w:val="00C64081"/>
    <w:rsid w:val="00C75FC2"/>
    <w:rsid w:val="00C82D87"/>
    <w:rsid w:val="00CB2D03"/>
    <w:rsid w:val="00CE127F"/>
    <w:rsid w:val="00CE6A8A"/>
    <w:rsid w:val="00CF255D"/>
    <w:rsid w:val="00CF7513"/>
    <w:rsid w:val="00D01589"/>
    <w:rsid w:val="00D11379"/>
    <w:rsid w:val="00D400CA"/>
    <w:rsid w:val="00D55856"/>
    <w:rsid w:val="00D62C77"/>
    <w:rsid w:val="00D845A1"/>
    <w:rsid w:val="00D91CFE"/>
    <w:rsid w:val="00DA003D"/>
    <w:rsid w:val="00DC24A2"/>
    <w:rsid w:val="00DC6F23"/>
    <w:rsid w:val="00DE545F"/>
    <w:rsid w:val="00E22615"/>
    <w:rsid w:val="00E41FEB"/>
    <w:rsid w:val="00E60D28"/>
    <w:rsid w:val="00E741B9"/>
    <w:rsid w:val="00EB55A0"/>
    <w:rsid w:val="00EB7D62"/>
    <w:rsid w:val="00F54DD1"/>
    <w:rsid w:val="00F63AB7"/>
    <w:rsid w:val="00F7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4AFACB-E05D-471F-B030-CFFD6B883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C1DF8"/>
  </w:style>
  <w:style w:type="paragraph" w:styleId="Noga">
    <w:name w:val="footer"/>
    <w:basedOn w:val="Navaden"/>
    <w:link w:val="Nog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table" w:styleId="Tabelamrea">
    <w:name w:val="Table Grid"/>
    <w:basedOn w:val="Navadnatabela"/>
    <w:uiPriority w:val="59"/>
    <w:rsid w:val="00B24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jan.derkovic\Downloads\Priprava%20na%20izpite%202018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53944-4976-4837-AFB8-DAE9BC489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Priprava na izpite 2018</Template>
  <TotalTime>1</TotalTime>
  <Pages>3</Pages>
  <Words>354</Words>
  <Characters>2020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 Đerković</dc:creator>
  <cp:lastModifiedBy>Dejan Đerković</cp:lastModifiedBy>
  <cp:revision>1</cp:revision>
  <cp:lastPrinted>2018-06-21T06:58:00Z</cp:lastPrinted>
  <dcterms:created xsi:type="dcterms:W3CDTF">2018-06-21T10:52:00Z</dcterms:created>
  <dcterms:modified xsi:type="dcterms:W3CDTF">2018-06-21T10:53:00Z</dcterms:modified>
</cp:coreProperties>
</file>