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2DC" w:rsidRPr="006862DC" w:rsidRDefault="006862DC">
      <w:pPr>
        <w:rPr>
          <w:rFonts w:ascii="Times New Roman" w:hAnsi="Times New Roman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>
        <w:rPr>
          <w:rFonts w:ascii="Times New Roman" w:hAnsi="Times New Roman"/>
          <w:b/>
          <w:color w:val="0070C0"/>
          <w:sz w:val="28"/>
          <w:szCs w:val="28"/>
        </w:rPr>
        <w:tab/>
      </w:r>
      <w:r w:rsidRPr="006862DC">
        <w:rPr>
          <w:rFonts w:ascii="Times New Roman" w:hAnsi="Times New Roman"/>
        </w:rPr>
        <w:t>Jesenice, 22. 5. 2020</w:t>
      </w:r>
    </w:p>
    <w:p w:rsidR="00D67A80" w:rsidRDefault="002A2AE3">
      <w:pPr>
        <w:rPr>
          <w:rFonts w:ascii="Times New Roman" w:hAnsi="Times New Roman"/>
          <w:b/>
          <w:color w:val="0070C0"/>
          <w:sz w:val="28"/>
          <w:szCs w:val="28"/>
        </w:rPr>
      </w:pPr>
      <w:r w:rsidRPr="002A2AE3">
        <w:rPr>
          <w:rFonts w:ascii="Times New Roman" w:hAnsi="Times New Roman"/>
          <w:b/>
          <w:color w:val="0070C0"/>
          <w:sz w:val="28"/>
          <w:szCs w:val="28"/>
        </w:rPr>
        <w:t>DODATNA NAVODILA ZA ORGANIZACIJO IN IZVEDBO MATURE 2020</w:t>
      </w:r>
    </w:p>
    <w:p w:rsidR="002A2AE3" w:rsidRDefault="002A2AE3" w:rsidP="00DF79CC">
      <w:pPr>
        <w:pStyle w:val="Odstavekseznama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color w:val="0070C0"/>
          <w:sz w:val="24"/>
          <w:szCs w:val="24"/>
        </w:rPr>
      </w:pPr>
      <w:r w:rsidRPr="002A2AE3">
        <w:rPr>
          <w:rFonts w:ascii="Times New Roman" w:hAnsi="Times New Roman"/>
          <w:b/>
          <w:color w:val="0070C0"/>
          <w:sz w:val="24"/>
          <w:szCs w:val="24"/>
        </w:rPr>
        <w:t>ZAŠČITNA OPREMA</w:t>
      </w:r>
    </w:p>
    <w:p w:rsidR="002A2AE3" w:rsidRPr="002A2AE3" w:rsidRDefault="00CC0313" w:rsidP="00DF79CC">
      <w:pPr>
        <w:spacing w:after="120" w:line="240" w:lineRule="auto"/>
        <w:ind w:right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Vsi  zaposleni  in  maturant</w:t>
      </w:r>
      <w:r w:rsidR="002A2AE3" w:rsidRPr="002A2AE3">
        <w:rPr>
          <w:rFonts w:ascii="Times New Roman" w:hAnsi="Times New Roman"/>
          <w:sz w:val="24"/>
          <w:szCs w:val="24"/>
        </w:rPr>
        <w:t xml:space="preserve">i  v  objektu  šole  nosijo  maske.  </w:t>
      </w:r>
      <w:r>
        <w:rPr>
          <w:rFonts w:ascii="Times New Roman" w:hAnsi="Times New Roman"/>
          <w:sz w:val="24"/>
          <w:szCs w:val="24"/>
        </w:rPr>
        <w:t>K</w:t>
      </w:r>
      <w:r w:rsidR="003A542C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maturanti </w:t>
      </w:r>
      <w:r w:rsidR="002A2AE3" w:rsidRPr="002A2AE3">
        <w:rPr>
          <w:rFonts w:ascii="Times New Roman" w:hAnsi="Times New Roman"/>
          <w:sz w:val="24"/>
          <w:szCs w:val="24"/>
        </w:rPr>
        <w:t>sedijo pri pouku oziroma opravljajo m</w:t>
      </w:r>
      <w:r>
        <w:rPr>
          <w:rFonts w:ascii="Times New Roman" w:hAnsi="Times New Roman"/>
          <w:sz w:val="24"/>
          <w:szCs w:val="24"/>
        </w:rPr>
        <w:t>aturo in je z</w:t>
      </w:r>
      <w:r w:rsidR="003A542C">
        <w:rPr>
          <w:rFonts w:ascii="Times New Roman" w:hAnsi="Times New Roman"/>
          <w:sz w:val="24"/>
          <w:szCs w:val="24"/>
        </w:rPr>
        <w:t>agotovljena razdalja masko</w:t>
      </w:r>
      <w:r>
        <w:rPr>
          <w:rFonts w:ascii="Times New Roman" w:hAnsi="Times New Roman"/>
          <w:sz w:val="24"/>
          <w:szCs w:val="24"/>
        </w:rPr>
        <w:t xml:space="preserve"> učitelji in maturant lahko </w:t>
      </w:r>
      <w:r w:rsidR="002A2AE3" w:rsidRPr="002A2AE3">
        <w:rPr>
          <w:rFonts w:ascii="Times New Roman" w:hAnsi="Times New Roman"/>
          <w:sz w:val="24"/>
          <w:szCs w:val="24"/>
        </w:rPr>
        <w:t xml:space="preserve">odložijo. V primeru da se dijaku približa profesor ali dijak na manj kot 1,5 metra, </w:t>
      </w:r>
      <w:r>
        <w:rPr>
          <w:rFonts w:ascii="Times New Roman" w:hAnsi="Times New Roman"/>
          <w:sz w:val="24"/>
          <w:szCs w:val="24"/>
        </w:rPr>
        <w:t>si morajo ponovno nadeti</w:t>
      </w:r>
      <w:r w:rsidR="002A2AE3" w:rsidRPr="002A2AE3">
        <w:rPr>
          <w:rFonts w:ascii="Times New Roman" w:hAnsi="Times New Roman"/>
          <w:sz w:val="24"/>
          <w:szCs w:val="24"/>
        </w:rPr>
        <w:t xml:space="preserve"> mask</w:t>
      </w:r>
      <w:r>
        <w:rPr>
          <w:rFonts w:ascii="Times New Roman" w:hAnsi="Times New Roman"/>
          <w:sz w:val="24"/>
          <w:szCs w:val="24"/>
        </w:rPr>
        <w:t>o</w:t>
      </w:r>
      <w:r w:rsidR="002A2AE3" w:rsidRPr="002A2AE3">
        <w:rPr>
          <w:rFonts w:ascii="Times New Roman" w:hAnsi="Times New Roman"/>
          <w:sz w:val="24"/>
          <w:szCs w:val="24"/>
        </w:rPr>
        <w:t xml:space="preserve"> (npr. ko profesor pobira izpitne pole).</w:t>
      </w:r>
    </w:p>
    <w:p w:rsidR="002A2AE3" w:rsidRDefault="002A2AE3" w:rsidP="002A2AE3">
      <w:pPr>
        <w:ind w:right="76"/>
        <w:jc w:val="both"/>
        <w:rPr>
          <w:rFonts w:ascii="Times New Roman" w:hAnsi="Times New Roman"/>
          <w:sz w:val="24"/>
          <w:szCs w:val="24"/>
        </w:rPr>
      </w:pPr>
      <w:r w:rsidRPr="002A2AE3">
        <w:rPr>
          <w:rFonts w:ascii="Times New Roman" w:hAnsi="Times New Roman"/>
          <w:sz w:val="24"/>
          <w:szCs w:val="24"/>
        </w:rPr>
        <w:t xml:space="preserve">Po šoli in v razredih so objavljena navodila za  pravilen način nošenja ter snemanja mask. </w:t>
      </w:r>
    </w:p>
    <w:p w:rsidR="002A2AE3" w:rsidRPr="002A2AE3" w:rsidRDefault="002A2AE3" w:rsidP="00DF79CC">
      <w:pPr>
        <w:pStyle w:val="Odstavekseznama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color w:val="0070C0"/>
          <w:sz w:val="24"/>
          <w:szCs w:val="24"/>
        </w:rPr>
      </w:pPr>
      <w:r w:rsidRPr="002A2AE3">
        <w:rPr>
          <w:rFonts w:ascii="Times New Roman" w:hAnsi="Times New Roman"/>
          <w:b/>
          <w:color w:val="0070C0"/>
          <w:sz w:val="24"/>
          <w:szCs w:val="24"/>
        </w:rPr>
        <w:t>PRIHOD DO ŠOLE IN VSTOPANJE V ŠOLSKI OBJEKT</w:t>
      </w:r>
    </w:p>
    <w:p w:rsidR="002A2AE3" w:rsidRPr="00CC0313" w:rsidRDefault="002A2AE3" w:rsidP="003A542C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Vstopajo lahko samo </w:t>
      </w:r>
      <w:r w:rsidR="006862DC">
        <w:rPr>
          <w:rFonts w:ascii="Times New Roman" w:hAnsi="Times New Roman"/>
          <w:sz w:val="24"/>
          <w:szCs w:val="24"/>
        </w:rPr>
        <w:t xml:space="preserve">maturanti, ki opravljajo </w:t>
      </w:r>
      <w:r w:rsidR="003A542C">
        <w:rPr>
          <w:rFonts w:ascii="Times New Roman" w:hAnsi="Times New Roman"/>
          <w:sz w:val="24"/>
          <w:szCs w:val="24"/>
        </w:rPr>
        <w:t>tisti</w:t>
      </w:r>
      <w:r w:rsidR="006862DC">
        <w:rPr>
          <w:rFonts w:ascii="Times New Roman" w:hAnsi="Times New Roman"/>
          <w:sz w:val="24"/>
          <w:szCs w:val="24"/>
        </w:rPr>
        <w:t xml:space="preserve"> dan pisni izpit</w:t>
      </w:r>
      <w:r w:rsidRPr="00CC0313">
        <w:rPr>
          <w:rFonts w:ascii="Times New Roman" w:hAnsi="Times New Roman"/>
          <w:sz w:val="24"/>
          <w:szCs w:val="24"/>
        </w:rPr>
        <w:t>.</w:t>
      </w:r>
    </w:p>
    <w:p w:rsidR="002A2AE3" w:rsidRPr="00CC0313" w:rsidRDefault="002A2AE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Pred vsakim vstopom</w:t>
      </w:r>
      <w:r w:rsidR="006862DC">
        <w:rPr>
          <w:rFonts w:ascii="Times New Roman" w:hAnsi="Times New Roman"/>
          <w:sz w:val="24"/>
          <w:szCs w:val="24"/>
        </w:rPr>
        <w:t xml:space="preserve"> mora</w:t>
      </w:r>
      <w:r w:rsidR="003A542C">
        <w:rPr>
          <w:rFonts w:ascii="Times New Roman" w:hAnsi="Times New Roman"/>
          <w:sz w:val="24"/>
          <w:szCs w:val="24"/>
        </w:rPr>
        <w:t>jo</w:t>
      </w:r>
      <w:r w:rsidR="006862DC">
        <w:rPr>
          <w:rFonts w:ascii="Times New Roman" w:hAnsi="Times New Roman"/>
          <w:sz w:val="24"/>
          <w:szCs w:val="24"/>
        </w:rPr>
        <w:t xml:space="preserve"> maturanti</w:t>
      </w:r>
      <w:r w:rsidRPr="00CC0313">
        <w:rPr>
          <w:rFonts w:ascii="Times New Roman" w:hAnsi="Times New Roman"/>
          <w:sz w:val="24"/>
          <w:szCs w:val="24"/>
        </w:rPr>
        <w:t xml:space="preserve"> oddati podpisano </w:t>
      </w:r>
      <w:r w:rsidR="003A542C">
        <w:rPr>
          <w:rFonts w:ascii="Times New Roman" w:hAnsi="Times New Roman"/>
          <w:sz w:val="24"/>
          <w:szCs w:val="24"/>
        </w:rPr>
        <w:t>Izjavo</w:t>
      </w:r>
      <w:r w:rsidRPr="00CC0313">
        <w:rPr>
          <w:rFonts w:ascii="Times New Roman" w:hAnsi="Times New Roman"/>
          <w:sz w:val="24"/>
          <w:szCs w:val="24"/>
        </w:rPr>
        <w:t xml:space="preserve"> polnoletnega dijaka pred vstopom v šolo/pristopom k maturi (v priponki je  ponovno ta obrazec).</w:t>
      </w:r>
    </w:p>
    <w:p w:rsidR="002A2AE3" w:rsidRPr="00CC0313" w:rsidRDefault="002A2AE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bookmarkStart w:id="0" w:name="_GoBack"/>
      <w:r w:rsidRPr="00CC0313">
        <w:rPr>
          <w:rFonts w:ascii="Times New Roman" w:hAnsi="Times New Roman"/>
          <w:sz w:val="24"/>
          <w:szCs w:val="24"/>
        </w:rPr>
        <w:t>Pri vhodu se identificirajo – s sabo morajo imeti osebni dokument s sliko.</w:t>
      </w:r>
    </w:p>
    <w:bookmarkEnd w:id="0"/>
    <w:p w:rsidR="002A2AE3" w:rsidRPr="00CC0313" w:rsidRDefault="00CC031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Zaposleni vstopajo</w:t>
      </w:r>
      <w:r w:rsidR="002A2AE3" w:rsidRPr="00CC0313">
        <w:rPr>
          <w:rFonts w:ascii="Times New Roman" w:hAnsi="Times New Roman"/>
          <w:sz w:val="24"/>
          <w:szCs w:val="24"/>
        </w:rPr>
        <w:t xml:space="preserve"> skozi vhodna vrata na zahodni strani stavbe</w:t>
      </w:r>
      <w:r w:rsidR="003A542C">
        <w:rPr>
          <w:rFonts w:ascii="Times New Roman" w:hAnsi="Times New Roman"/>
          <w:sz w:val="24"/>
          <w:szCs w:val="24"/>
        </w:rPr>
        <w:t xml:space="preserve"> (levi glavni vhod).</w:t>
      </w:r>
    </w:p>
    <w:p w:rsidR="002A2AE3" w:rsidRPr="00CC0313" w:rsidRDefault="00CC031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Maturant</w:t>
      </w:r>
      <w:r w:rsidR="00DF79CC">
        <w:rPr>
          <w:rFonts w:ascii="Times New Roman" w:hAnsi="Times New Roman"/>
          <w:sz w:val="24"/>
          <w:szCs w:val="24"/>
        </w:rPr>
        <w:t>i bodo vstopali skozi tri vhode.</w:t>
      </w:r>
      <w:r w:rsidRPr="00CC0313">
        <w:rPr>
          <w:rFonts w:ascii="Times New Roman" w:hAnsi="Times New Roman"/>
          <w:sz w:val="24"/>
          <w:szCs w:val="24"/>
        </w:rPr>
        <w:t xml:space="preserve"> Na spletni strani šole in na oglasni deski ravnateljice maturantom bo</w:t>
      </w:r>
      <w:r w:rsidR="00EE02C0">
        <w:rPr>
          <w:rFonts w:ascii="Times New Roman" w:hAnsi="Times New Roman"/>
          <w:sz w:val="24"/>
          <w:szCs w:val="24"/>
        </w:rPr>
        <w:t xml:space="preserve"> za vsak dan pisnih </w:t>
      </w:r>
      <w:r w:rsidR="00DF79CC">
        <w:rPr>
          <w:rFonts w:ascii="Times New Roman" w:hAnsi="Times New Roman"/>
          <w:sz w:val="24"/>
          <w:szCs w:val="24"/>
        </w:rPr>
        <w:t xml:space="preserve">in ustnih </w:t>
      </w:r>
      <w:r w:rsidR="00EE02C0">
        <w:rPr>
          <w:rFonts w:ascii="Times New Roman" w:hAnsi="Times New Roman"/>
          <w:sz w:val="24"/>
          <w:szCs w:val="24"/>
        </w:rPr>
        <w:t>izpitov posebej objavljen razpored</w:t>
      </w:r>
      <w:r w:rsidR="003A542C">
        <w:rPr>
          <w:rFonts w:ascii="Times New Roman" w:hAnsi="Times New Roman"/>
          <w:sz w:val="24"/>
          <w:szCs w:val="24"/>
        </w:rPr>
        <w:t xml:space="preserve"> skozi katera vrata vstopajo.</w:t>
      </w:r>
      <w:r w:rsidRPr="00CC0313">
        <w:rPr>
          <w:rFonts w:ascii="Times New Roman" w:hAnsi="Times New Roman"/>
          <w:sz w:val="24"/>
          <w:szCs w:val="24"/>
        </w:rPr>
        <w:t xml:space="preserve"> </w:t>
      </w:r>
    </w:p>
    <w:p w:rsidR="002A2AE3" w:rsidRPr="00CC0313" w:rsidRDefault="002A2AE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Že pred stavbo dijaki in zaposleni skrbijo za </w:t>
      </w:r>
      <w:r w:rsidR="003A542C">
        <w:rPr>
          <w:rFonts w:ascii="Times New Roman" w:hAnsi="Times New Roman"/>
          <w:sz w:val="24"/>
          <w:szCs w:val="24"/>
        </w:rPr>
        <w:t>varnostno razdaljo in upoštevajo</w:t>
      </w:r>
      <w:r w:rsidRPr="00CC0313">
        <w:rPr>
          <w:rFonts w:ascii="Times New Roman" w:hAnsi="Times New Roman"/>
          <w:sz w:val="24"/>
          <w:szCs w:val="24"/>
        </w:rPr>
        <w:t xml:space="preserve"> oznake na tleh pred vhodnimi vrati.</w:t>
      </w:r>
    </w:p>
    <w:p w:rsidR="002A2AE3" w:rsidRPr="00CC0313" w:rsidRDefault="005D3DE5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Ob vstopu v šolo si razkužijo roke in nadenejo</w:t>
      </w:r>
      <w:r w:rsidR="002A2AE3" w:rsidRPr="00CC0313">
        <w:rPr>
          <w:rFonts w:ascii="Times New Roman" w:hAnsi="Times New Roman"/>
          <w:sz w:val="24"/>
          <w:szCs w:val="24"/>
        </w:rPr>
        <w:t xml:space="preserve"> masko. Če </w:t>
      </w:r>
      <w:r w:rsidRPr="00CC0313">
        <w:rPr>
          <w:rFonts w:ascii="Times New Roman" w:hAnsi="Times New Roman"/>
          <w:sz w:val="24"/>
          <w:szCs w:val="24"/>
        </w:rPr>
        <w:t>nimajo</w:t>
      </w:r>
      <w:r w:rsidR="002A2AE3" w:rsidRPr="00CC0313">
        <w:rPr>
          <w:rFonts w:ascii="Times New Roman" w:hAnsi="Times New Roman"/>
          <w:sz w:val="24"/>
          <w:szCs w:val="24"/>
        </w:rPr>
        <w:t xml:space="preserve"> svoje maske (bili bi veseli, če jo bo</w:t>
      </w:r>
      <w:r w:rsidRPr="00CC0313">
        <w:rPr>
          <w:rFonts w:ascii="Times New Roman" w:hAnsi="Times New Roman"/>
          <w:sz w:val="24"/>
          <w:szCs w:val="24"/>
        </w:rPr>
        <w:t>do imeli) jo dobijo</w:t>
      </w:r>
      <w:r w:rsidR="002A2AE3" w:rsidRPr="00CC0313">
        <w:rPr>
          <w:rFonts w:ascii="Times New Roman" w:hAnsi="Times New Roman"/>
          <w:sz w:val="24"/>
          <w:szCs w:val="24"/>
        </w:rPr>
        <w:t xml:space="preserve"> pri vhodu pri nadzornem učitelj</w:t>
      </w:r>
      <w:r w:rsidR="003A542C">
        <w:rPr>
          <w:rFonts w:ascii="Times New Roman" w:hAnsi="Times New Roman"/>
          <w:sz w:val="24"/>
          <w:szCs w:val="24"/>
        </w:rPr>
        <w:t>u</w:t>
      </w:r>
      <w:r w:rsidR="002A2AE3" w:rsidRPr="00CC0313">
        <w:rPr>
          <w:rFonts w:ascii="Times New Roman" w:hAnsi="Times New Roman"/>
          <w:sz w:val="24"/>
          <w:szCs w:val="24"/>
        </w:rPr>
        <w:t xml:space="preserve"> /zaposlenem na naši gimnaziji.</w:t>
      </w:r>
    </w:p>
    <w:p w:rsidR="002A2AE3" w:rsidRPr="00CC0313" w:rsidRDefault="002A2AE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Pred vstopom bodo dijaki s</w:t>
      </w:r>
      <w:r w:rsidR="003A542C">
        <w:rPr>
          <w:rFonts w:ascii="Times New Roman" w:hAnsi="Times New Roman"/>
          <w:sz w:val="24"/>
          <w:szCs w:val="24"/>
        </w:rPr>
        <w:t>eznanjeni v kateri učilnici imajo</w:t>
      </w:r>
      <w:r w:rsidRPr="00CC0313">
        <w:rPr>
          <w:rFonts w:ascii="Times New Roman" w:hAnsi="Times New Roman"/>
          <w:sz w:val="24"/>
          <w:szCs w:val="24"/>
        </w:rPr>
        <w:t xml:space="preserve"> </w:t>
      </w:r>
      <w:r w:rsidR="005D3DE5" w:rsidRPr="00CC0313">
        <w:rPr>
          <w:rFonts w:ascii="Times New Roman" w:hAnsi="Times New Roman"/>
          <w:sz w:val="24"/>
          <w:szCs w:val="24"/>
        </w:rPr>
        <w:t>izpit</w:t>
      </w:r>
      <w:r w:rsidRPr="00CC0313">
        <w:rPr>
          <w:rFonts w:ascii="Times New Roman" w:hAnsi="Times New Roman"/>
          <w:sz w:val="24"/>
          <w:szCs w:val="24"/>
        </w:rPr>
        <w:t>.</w:t>
      </w:r>
    </w:p>
    <w:p w:rsidR="002A2AE3" w:rsidRPr="00CC0313" w:rsidRDefault="00D749E6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najkrajši poti odide</w:t>
      </w:r>
      <w:r w:rsidR="003A542C">
        <w:rPr>
          <w:rFonts w:ascii="Times New Roman" w:hAnsi="Times New Roman"/>
          <w:sz w:val="24"/>
          <w:szCs w:val="24"/>
        </w:rPr>
        <w:t>jo</w:t>
      </w:r>
      <w:r w:rsidR="002A2AE3" w:rsidRPr="00CC0313">
        <w:rPr>
          <w:rFonts w:ascii="Times New Roman" w:hAnsi="Times New Roman"/>
          <w:sz w:val="24"/>
          <w:szCs w:val="24"/>
        </w:rPr>
        <w:t xml:space="preserve"> v svojo učilnico. Veseli bomo, če bodo dijaki pr</w:t>
      </w:r>
      <w:r w:rsidR="003A542C">
        <w:rPr>
          <w:rFonts w:ascii="Times New Roman" w:hAnsi="Times New Roman"/>
          <w:sz w:val="24"/>
          <w:szCs w:val="24"/>
        </w:rPr>
        <w:t>inesli s sabo copate in se bodo</w:t>
      </w:r>
      <w:r w:rsidR="002A2AE3" w:rsidRPr="00CC0313">
        <w:rPr>
          <w:rFonts w:ascii="Times New Roman" w:hAnsi="Times New Roman"/>
          <w:sz w:val="24"/>
          <w:szCs w:val="24"/>
        </w:rPr>
        <w:t xml:space="preserve"> preobuli pred vstopom v učilnico ter pustili čevlje na hodniku.</w:t>
      </w:r>
    </w:p>
    <w:p w:rsidR="005D3DE5" w:rsidRPr="00CC0313" w:rsidRDefault="002A2AE3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Na vratih učilnice, ki morajo biti do pričetka pouka odprta, je </w:t>
      </w:r>
      <w:r w:rsidR="005D3DE5" w:rsidRPr="00CC0313">
        <w:rPr>
          <w:rFonts w:ascii="Times New Roman" w:hAnsi="Times New Roman"/>
          <w:sz w:val="24"/>
          <w:szCs w:val="24"/>
        </w:rPr>
        <w:t>sedežni red in maturanti se usedejo na zanje določeno mesto.</w:t>
      </w:r>
    </w:p>
    <w:p w:rsidR="00984A17" w:rsidRPr="00CC0313" w:rsidRDefault="001D16AA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Svetujemo, da maturanti ne prinesejo v stavbo gimnazije uro in mobilni telefon, saj ju ne sme imeti v izpitnem prostoru. Če maturant prinese s seboj v stavbo gimnazije uro in mobilni telefon ju mora pustiti v vrečki na mizi pred razredom. Šola ne prevzame odgovornosti za tako odložene predmete.</w:t>
      </w:r>
    </w:p>
    <w:p w:rsidR="005D3DE5" w:rsidRDefault="005D3DE5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Ob vstopu v prostor odložijo prigrizek in pijačo na </w:t>
      </w:r>
      <w:r w:rsidR="001D16AA" w:rsidRPr="00CC0313">
        <w:rPr>
          <w:rFonts w:ascii="Times New Roman" w:hAnsi="Times New Roman"/>
          <w:sz w:val="24"/>
          <w:szCs w:val="24"/>
        </w:rPr>
        <w:t>prazen stol pri svoji mizi</w:t>
      </w:r>
      <w:r w:rsidRPr="00CC0313">
        <w:rPr>
          <w:rFonts w:ascii="Times New Roman" w:hAnsi="Times New Roman"/>
          <w:sz w:val="24"/>
          <w:szCs w:val="24"/>
        </w:rPr>
        <w:t>.</w:t>
      </w:r>
    </w:p>
    <w:p w:rsidR="00CC0313" w:rsidRDefault="00CC0313" w:rsidP="00CC031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Maturanti izstopajo iz šole skozi vstopna vrata. </w:t>
      </w:r>
    </w:p>
    <w:p w:rsidR="00CC0313" w:rsidRDefault="00CC0313" w:rsidP="00CC031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V garderobo ali knjižnico gredo lahko, </w:t>
      </w:r>
      <w:r w:rsidR="003A542C">
        <w:rPr>
          <w:rFonts w:ascii="Times New Roman" w:hAnsi="Times New Roman"/>
          <w:sz w:val="24"/>
          <w:szCs w:val="24"/>
        </w:rPr>
        <w:t xml:space="preserve">vendar le posamično in </w:t>
      </w:r>
      <w:r w:rsidRPr="00CC0313">
        <w:rPr>
          <w:rFonts w:ascii="Times New Roman" w:hAnsi="Times New Roman"/>
          <w:sz w:val="24"/>
          <w:szCs w:val="24"/>
        </w:rPr>
        <w:t>ob dovoljenju na</w:t>
      </w:r>
      <w:r w:rsidR="003A542C">
        <w:rPr>
          <w:rFonts w:ascii="Times New Roman" w:hAnsi="Times New Roman"/>
          <w:sz w:val="24"/>
          <w:szCs w:val="24"/>
        </w:rPr>
        <w:t xml:space="preserve">dzornega učitelja na hodniku ter </w:t>
      </w:r>
      <w:r w:rsidRPr="00CC0313">
        <w:rPr>
          <w:rFonts w:ascii="Times New Roman" w:hAnsi="Times New Roman"/>
          <w:sz w:val="24"/>
          <w:szCs w:val="24"/>
        </w:rPr>
        <w:t>upoštevanju varnostne razdalje.</w:t>
      </w:r>
    </w:p>
    <w:p w:rsidR="00DF79CC" w:rsidRPr="00DF79CC" w:rsidRDefault="00DF79CC" w:rsidP="00DF79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Maturanti posamično zapuščajo učilnico, ne vsi naenkrat in skrbijo za ohranjanje varnostne razdalje.</w:t>
      </w:r>
    </w:p>
    <w:p w:rsidR="00984A17" w:rsidRPr="00984A17" w:rsidRDefault="00984A17" w:rsidP="00DF79CC">
      <w:pPr>
        <w:pStyle w:val="Odstavekseznama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color w:val="0070C0"/>
          <w:sz w:val="24"/>
          <w:szCs w:val="24"/>
        </w:rPr>
      </w:pPr>
      <w:r w:rsidRPr="00984A17">
        <w:rPr>
          <w:rFonts w:ascii="Times New Roman" w:hAnsi="Times New Roman"/>
          <w:b/>
          <w:color w:val="0070C0"/>
          <w:sz w:val="24"/>
          <w:szCs w:val="24"/>
        </w:rPr>
        <w:t>PRAVILA MED PISNIM IZPITOM NA MATURI</w:t>
      </w:r>
    </w:p>
    <w:p w:rsidR="00EE02C0" w:rsidRDefault="00EE02C0" w:rsidP="00DF79C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Vstop v stavbo bo omogočen dijakom 30 minut pred začetkom izpita</w:t>
      </w:r>
      <w:r w:rsidR="008C5F9B">
        <w:rPr>
          <w:rFonts w:ascii="Times New Roman" w:hAnsi="Times New Roman"/>
          <w:sz w:val="24"/>
          <w:szCs w:val="24"/>
        </w:rPr>
        <w:t>, da lahko maturanti vstopajo posamično</w:t>
      </w:r>
      <w:r>
        <w:rPr>
          <w:rFonts w:ascii="Times New Roman" w:hAnsi="Times New Roman"/>
          <w:sz w:val="24"/>
          <w:szCs w:val="24"/>
        </w:rPr>
        <w:t>.</w:t>
      </w:r>
    </w:p>
    <w:p w:rsidR="00EE02C0" w:rsidRDefault="00EE02C0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Nadzorni učitelji morajo biti v izpitnem prostoru</w:t>
      </w:r>
      <w:r w:rsidR="00DF79CC">
        <w:rPr>
          <w:rFonts w:ascii="Times New Roman" w:hAnsi="Times New Roman"/>
          <w:sz w:val="24"/>
          <w:szCs w:val="24"/>
        </w:rPr>
        <w:t xml:space="preserve"> najmanj 30 minut pred pričetkom pisnega izpita.</w:t>
      </w:r>
    </w:p>
    <w:p w:rsidR="00984A17" w:rsidRPr="00CC0313" w:rsidRDefault="00984A17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Maturanti imajo pri izpitu le pripomočke dovoljene s predmetnim katalogom, svojo steklenico in sredstva za zaščito pred širjenjem virusa.</w:t>
      </w:r>
    </w:p>
    <w:p w:rsidR="00E26613" w:rsidRPr="00CC0313" w:rsidRDefault="00E26613" w:rsidP="003146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lastRenderedPageBreak/>
        <w:t xml:space="preserve">Identifikacija maturanta se izvede tako, da le-ta položi svojo osebno izkaznico na rob mize; nadzorni učitelj brez dotika izkaznico pregleda in maturant na kratko odmakne </w:t>
      </w:r>
      <w:r w:rsidR="00D80E97">
        <w:rPr>
          <w:rFonts w:ascii="Times New Roman" w:hAnsi="Times New Roman"/>
          <w:sz w:val="24"/>
          <w:szCs w:val="24"/>
        </w:rPr>
        <w:t>masko</w:t>
      </w:r>
      <w:r w:rsidRPr="00CC0313">
        <w:rPr>
          <w:rFonts w:ascii="Times New Roman" w:hAnsi="Times New Roman"/>
          <w:sz w:val="24"/>
          <w:szCs w:val="24"/>
        </w:rPr>
        <w:t xml:space="preserve"> z obraza, da se lahko opravi identifikacija.</w:t>
      </w:r>
    </w:p>
    <w:p w:rsidR="002A2AE3" w:rsidRPr="00CC0313" w:rsidRDefault="00EE02C0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Med pisnim izpitom lahko dijaki </w:t>
      </w:r>
      <w:r w:rsidR="002A2AE3" w:rsidRPr="00CC0313">
        <w:rPr>
          <w:rFonts w:ascii="Times New Roman" w:hAnsi="Times New Roman"/>
          <w:sz w:val="24"/>
          <w:szCs w:val="24"/>
        </w:rPr>
        <w:t xml:space="preserve">posamično zapuščajo učilnico </w:t>
      </w:r>
      <w:r>
        <w:rPr>
          <w:rFonts w:ascii="Times New Roman" w:hAnsi="Times New Roman"/>
          <w:sz w:val="24"/>
          <w:szCs w:val="24"/>
        </w:rPr>
        <w:t xml:space="preserve">le </w:t>
      </w:r>
      <w:r w:rsidR="002A2AE3" w:rsidRPr="00CC0313">
        <w:rPr>
          <w:rFonts w:ascii="Times New Roman" w:hAnsi="Times New Roman"/>
          <w:sz w:val="24"/>
          <w:szCs w:val="24"/>
        </w:rPr>
        <w:t>za odhod na WC</w:t>
      </w:r>
      <w:r w:rsidR="005D3DE5" w:rsidRPr="00CC0313">
        <w:rPr>
          <w:rFonts w:ascii="Times New Roman" w:hAnsi="Times New Roman"/>
          <w:sz w:val="24"/>
          <w:szCs w:val="24"/>
        </w:rPr>
        <w:t xml:space="preserve"> v spremstvu </w:t>
      </w:r>
      <w:r w:rsidR="00CC0313" w:rsidRPr="00CC0313">
        <w:rPr>
          <w:rFonts w:ascii="Times New Roman" w:hAnsi="Times New Roman"/>
          <w:sz w:val="24"/>
          <w:szCs w:val="24"/>
        </w:rPr>
        <w:t xml:space="preserve">nadzornega </w:t>
      </w:r>
      <w:r w:rsidR="005D3DE5" w:rsidRPr="00CC0313">
        <w:rPr>
          <w:rFonts w:ascii="Times New Roman" w:hAnsi="Times New Roman"/>
          <w:sz w:val="24"/>
          <w:szCs w:val="24"/>
        </w:rPr>
        <w:t>učitelja</w:t>
      </w:r>
      <w:r w:rsidR="002A2AE3" w:rsidRPr="00CC0313">
        <w:rPr>
          <w:rFonts w:ascii="Times New Roman" w:hAnsi="Times New Roman"/>
          <w:sz w:val="24"/>
          <w:szCs w:val="24"/>
        </w:rPr>
        <w:t>.</w:t>
      </w:r>
    </w:p>
    <w:p w:rsidR="002A2AE3" w:rsidRDefault="002A2AE3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 xml:space="preserve">Pred deljenjem in pobiranjem gradiva si </w:t>
      </w:r>
      <w:r w:rsidR="005D3DE5" w:rsidRPr="00CC0313">
        <w:rPr>
          <w:rFonts w:ascii="Times New Roman" w:hAnsi="Times New Roman"/>
          <w:sz w:val="24"/>
          <w:szCs w:val="24"/>
        </w:rPr>
        <w:t xml:space="preserve">nadzorni učitelj </w:t>
      </w:r>
      <w:r w:rsidR="00D80E97">
        <w:rPr>
          <w:rFonts w:ascii="Times New Roman" w:hAnsi="Times New Roman"/>
          <w:sz w:val="24"/>
          <w:szCs w:val="24"/>
        </w:rPr>
        <w:t>obvezno umijejo</w:t>
      </w:r>
      <w:r w:rsidRPr="00CC0313">
        <w:rPr>
          <w:rFonts w:ascii="Times New Roman" w:hAnsi="Times New Roman"/>
          <w:sz w:val="24"/>
          <w:szCs w:val="24"/>
        </w:rPr>
        <w:t xml:space="preserve"> roke</w:t>
      </w:r>
      <w:r w:rsidR="00984A17" w:rsidRPr="00CC0313">
        <w:rPr>
          <w:rFonts w:ascii="Times New Roman" w:hAnsi="Times New Roman"/>
          <w:sz w:val="24"/>
          <w:szCs w:val="24"/>
        </w:rPr>
        <w:t xml:space="preserve"> in uporablja</w:t>
      </w:r>
      <w:r w:rsidR="00D80E97">
        <w:rPr>
          <w:rFonts w:ascii="Times New Roman" w:hAnsi="Times New Roman"/>
          <w:sz w:val="24"/>
          <w:szCs w:val="24"/>
        </w:rPr>
        <w:t>jo</w:t>
      </w:r>
      <w:r w:rsidR="00984A17" w:rsidRPr="00CC0313">
        <w:rPr>
          <w:rFonts w:ascii="Times New Roman" w:hAnsi="Times New Roman"/>
          <w:sz w:val="24"/>
          <w:szCs w:val="24"/>
        </w:rPr>
        <w:t xml:space="preserve"> rokavice</w:t>
      </w:r>
      <w:r w:rsidRPr="00CC0313">
        <w:rPr>
          <w:rFonts w:ascii="Times New Roman" w:hAnsi="Times New Roman"/>
          <w:sz w:val="24"/>
          <w:szCs w:val="24"/>
        </w:rPr>
        <w:t>.</w:t>
      </w:r>
    </w:p>
    <w:p w:rsidR="00EE02C0" w:rsidRPr="00CC0313" w:rsidRDefault="00EE02C0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minimalnim prijemanjem izpitnih pol, šifer nadzorni učitelj razdeli gradivo in opozori kandidate, da preverijo, če so prejeli vse gradivo</w:t>
      </w:r>
      <w:r w:rsidR="003A542C">
        <w:rPr>
          <w:rFonts w:ascii="Times New Roman" w:hAnsi="Times New Roman"/>
          <w:sz w:val="24"/>
          <w:szCs w:val="24"/>
        </w:rPr>
        <w:t>.</w:t>
      </w:r>
    </w:p>
    <w:p w:rsidR="005D3DE5" w:rsidRPr="00CC0313" w:rsidRDefault="00EE02C0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Tudi m</w:t>
      </w:r>
      <w:r w:rsidR="005D3DE5" w:rsidRPr="00CC0313">
        <w:rPr>
          <w:rFonts w:ascii="Times New Roman" w:hAnsi="Times New Roman"/>
          <w:sz w:val="24"/>
          <w:szCs w:val="24"/>
        </w:rPr>
        <w:t xml:space="preserve">ed odmorom </w:t>
      </w:r>
      <w:r w:rsidR="00E26613" w:rsidRPr="00CC0313">
        <w:rPr>
          <w:rFonts w:ascii="Times New Roman" w:hAnsi="Times New Roman"/>
          <w:sz w:val="24"/>
          <w:szCs w:val="24"/>
        </w:rPr>
        <w:t xml:space="preserve">maturanti lahko zapuščajo </w:t>
      </w:r>
      <w:r w:rsidR="000A78D0" w:rsidRPr="00CC0313">
        <w:rPr>
          <w:rFonts w:ascii="Times New Roman" w:hAnsi="Times New Roman"/>
          <w:sz w:val="24"/>
          <w:szCs w:val="24"/>
        </w:rPr>
        <w:t xml:space="preserve">izpitni prostor posamično samo za odhod </w:t>
      </w:r>
      <w:r>
        <w:rPr>
          <w:rFonts w:ascii="Times New Roman" w:hAnsi="Times New Roman"/>
          <w:sz w:val="24"/>
          <w:szCs w:val="24"/>
        </w:rPr>
        <w:t>na WC.</w:t>
      </w:r>
    </w:p>
    <w:p w:rsidR="003219EA" w:rsidRPr="00CC0313" w:rsidRDefault="005D3DE5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Poskrbi se za zračenje prostora</w:t>
      </w:r>
      <w:r w:rsidR="00D80E97">
        <w:rPr>
          <w:rFonts w:ascii="Times New Roman" w:hAnsi="Times New Roman"/>
          <w:sz w:val="24"/>
          <w:szCs w:val="24"/>
        </w:rPr>
        <w:t>. Zaradi tega</w:t>
      </w:r>
      <w:r w:rsidR="003219EA" w:rsidRPr="00CC0313">
        <w:rPr>
          <w:rFonts w:ascii="Times New Roman" w:hAnsi="Times New Roman"/>
          <w:sz w:val="24"/>
          <w:szCs w:val="24"/>
        </w:rPr>
        <w:t xml:space="preserve"> morajo maturanti  </w:t>
      </w:r>
      <w:r w:rsidR="00984A17" w:rsidRPr="00CC0313">
        <w:rPr>
          <w:rFonts w:ascii="Times New Roman" w:hAnsi="Times New Roman"/>
          <w:sz w:val="24"/>
          <w:szCs w:val="24"/>
        </w:rPr>
        <w:t xml:space="preserve">poskrbeti </w:t>
      </w:r>
      <w:r w:rsidR="003219EA" w:rsidRPr="00CC0313">
        <w:rPr>
          <w:rFonts w:ascii="Times New Roman" w:hAnsi="Times New Roman"/>
          <w:sz w:val="24"/>
          <w:szCs w:val="24"/>
        </w:rPr>
        <w:t xml:space="preserve">za </w:t>
      </w:r>
      <w:r w:rsidR="00984A17" w:rsidRPr="00CC0313">
        <w:rPr>
          <w:rFonts w:ascii="Times New Roman" w:hAnsi="Times New Roman"/>
          <w:sz w:val="24"/>
          <w:szCs w:val="24"/>
        </w:rPr>
        <w:t>primerna oblačila, da jih ne bo zeblo.</w:t>
      </w:r>
    </w:p>
    <w:p w:rsidR="00F14CA3" w:rsidRPr="00CC0313" w:rsidRDefault="003219EA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Maturant</w:t>
      </w:r>
      <w:r w:rsidR="00984A17" w:rsidRPr="00CC0313">
        <w:rPr>
          <w:rFonts w:ascii="Times New Roman" w:hAnsi="Times New Roman"/>
          <w:sz w:val="24"/>
          <w:szCs w:val="24"/>
        </w:rPr>
        <w:t>i</w:t>
      </w:r>
      <w:r w:rsidRPr="00CC0313">
        <w:rPr>
          <w:rFonts w:ascii="Times New Roman" w:hAnsi="Times New Roman"/>
          <w:sz w:val="24"/>
          <w:szCs w:val="24"/>
        </w:rPr>
        <w:t xml:space="preserve"> lahko med odmorom</w:t>
      </w:r>
      <w:r w:rsidR="005D3DE5" w:rsidRPr="00CC0313">
        <w:rPr>
          <w:rFonts w:ascii="Times New Roman" w:hAnsi="Times New Roman"/>
          <w:sz w:val="24"/>
          <w:szCs w:val="24"/>
        </w:rPr>
        <w:t xml:space="preserve"> pomalic</w:t>
      </w:r>
      <w:r w:rsidR="00D80E97">
        <w:rPr>
          <w:rFonts w:ascii="Times New Roman" w:hAnsi="Times New Roman"/>
          <w:sz w:val="24"/>
          <w:szCs w:val="24"/>
        </w:rPr>
        <w:t>ajo</w:t>
      </w:r>
      <w:r w:rsidR="005D3DE5" w:rsidRPr="00CC0313">
        <w:rPr>
          <w:rFonts w:ascii="Times New Roman" w:hAnsi="Times New Roman"/>
          <w:sz w:val="24"/>
          <w:szCs w:val="24"/>
        </w:rPr>
        <w:t xml:space="preserve"> s sabo </w:t>
      </w:r>
      <w:r w:rsidR="00D80E97" w:rsidRPr="00CC0313">
        <w:rPr>
          <w:rFonts w:ascii="Times New Roman" w:hAnsi="Times New Roman"/>
          <w:sz w:val="24"/>
          <w:szCs w:val="24"/>
        </w:rPr>
        <w:t>pr</w:t>
      </w:r>
      <w:r w:rsidR="00D80E97">
        <w:rPr>
          <w:rFonts w:ascii="Times New Roman" w:hAnsi="Times New Roman"/>
          <w:sz w:val="24"/>
          <w:szCs w:val="24"/>
        </w:rPr>
        <w:t>i</w:t>
      </w:r>
      <w:r w:rsidR="00D80E97" w:rsidRPr="00CC0313">
        <w:rPr>
          <w:rFonts w:ascii="Times New Roman" w:hAnsi="Times New Roman"/>
          <w:sz w:val="24"/>
          <w:szCs w:val="24"/>
        </w:rPr>
        <w:t>nesen</w:t>
      </w:r>
      <w:r w:rsidR="005D3DE5" w:rsidRPr="00CC0313">
        <w:rPr>
          <w:rFonts w:ascii="Times New Roman" w:hAnsi="Times New Roman"/>
          <w:sz w:val="24"/>
          <w:szCs w:val="24"/>
        </w:rPr>
        <w:t xml:space="preserve"> prigrizek</w:t>
      </w:r>
      <w:r w:rsidR="00F14CA3" w:rsidRPr="00CC0313">
        <w:rPr>
          <w:rFonts w:ascii="Times New Roman" w:hAnsi="Times New Roman"/>
          <w:sz w:val="24"/>
          <w:szCs w:val="24"/>
        </w:rPr>
        <w:t>, katerega imajo v času pisanja na praznem stolu pri svoji mizi.</w:t>
      </w:r>
    </w:p>
    <w:p w:rsidR="005D3DE5" w:rsidRPr="00CC0313" w:rsidRDefault="003219EA" w:rsidP="002A2AE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Sam</w:t>
      </w:r>
      <w:r w:rsidR="00984A17" w:rsidRPr="00CC0313">
        <w:rPr>
          <w:rFonts w:ascii="Times New Roman" w:hAnsi="Times New Roman"/>
          <w:sz w:val="24"/>
          <w:szCs w:val="24"/>
        </w:rPr>
        <w:t>i</w:t>
      </w:r>
      <w:r w:rsidRPr="00CC0313">
        <w:rPr>
          <w:rFonts w:ascii="Times New Roman" w:hAnsi="Times New Roman"/>
          <w:sz w:val="24"/>
          <w:szCs w:val="24"/>
        </w:rPr>
        <w:t xml:space="preserve"> poskrbi</w:t>
      </w:r>
      <w:r w:rsidR="00984A17" w:rsidRPr="00CC0313">
        <w:rPr>
          <w:rFonts w:ascii="Times New Roman" w:hAnsi="Times New Roman"/>
          <w:sz w:val="24"/>
          <w:szCs w:val="24"/>
        </w:rPr>
        <w:t>jo</w:t>
      </w:r>
      <w:r w:rsidRPr="00CC0313">
        <w:rPr>
          <w:rFonts w:ascii="Times New Roman" w:hAnsi="Times New Roman"/>
          <w:sz w:val="24"/>
          <w:szCs w:val="24"/>
        </w:rPr>
        <w:t xml:space="preserve"> za čiščenje mize pred in po malici</w:t>
      </w:r>
      <w:r w:rsidR="00F14CA3" w:rsidRPr="00CC0313">
        <w:rPr>
          <w:rFonts w:ascii="Times New Roman" w:hAnsi="Times New Roman"/>
          <w:sz w:val="24"/>
          <w:szCs w:val="24"/>
        </w:rPr>
        <w:t xml:space="preserve"> (s sabo prinesejo dezinfekcijske robčke)</w:t>
      </w:r>
      <w:r w:rsidR="00984A17" w:rsidRPr="00CC0313">
        <w:rPr>
          <w:rFonts w:ascii="Times New Roman" w:hAnsi="Times New Roman"/>
          <w:sz w:val="24"/>
          <w:szCs w:val="24"/>
        </w:rPr>
        <w:t>.</w:t>
      </w:r>
    </w:p>
    <w:p w:rsidR="002A2AE3" w:rsidRPr="00CC0313" w:rsidRDefault="003219EA" w:rsidP="00CC031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C0313">
        <w:rPr>
          <w:rFonts w:ascii="Times New Roman" w:hAnsi="Times New Roman"/>
          <w:sz w:val="24"/>
          <w:szCs w:val="24"/>
        </w:rPr>
        <w:t>Po zaključku izpit</w:t>
      </w:r>
      <w:r w:rsidR="002A2AE3" w:rsidRPr="00CC0313">
        <w:rPr>
          <w:rFonts w:ascii="Times New Roman" w:hAnsi="Times New Roman"/>
          <w:sz w:val="24"/>
          <w:szCs w:val="24"/>
        </w:rPr>
        <w:t>a odidejo dijaki posamičn</w:t>
      </w:r>
      <w:r w:rsidR="00F14CA3" w:rsidRPr="00CC0313">
        <w:rPr>
          <w:rFonts w:ascii="Times New Roman" w:hAnsi="Times New Roman"/>
          <w:sz w:val="24"/>
          <w:szCs w:val="24"/>
        </w:rPr>
        <w:t>o po najkrajš</w:t>
      </w:r>
      <w:r w:rsidR="00CC0313">
        <w:rPr>
          <w:rFonts w:ascii="Times New Roman" w:hAnsi="Times New Roman"/>
          <w:sz w:val="24"/>
          <w:szCs w:val="24"/>
        </w:rPr>
        <w:t>i poti do vrat, skozi katere s</w:t>
      </w:r>
      <w:r w:rsidR="00F14CA3" w:rsidRPr="00CC0313">
        <w:rPr>
          <w:rFonts w:ascii="Times New Roman" w:hAnsi="Times New Roman"/>
          <w:sz w:val="24"/>
          <w:szCs w:val="24"/>
        </w:rPr>
        <w:t xml:space="preserve">o zjutraj vstopili </w:t>
      </w:r>
      <w:r w:rsidR="002A2AE3" w:rsidRPr="00CC0313">
        <w:rPr>
          <w:rFonts w:ascii="Times New Roman" w:hAnsi="Times New Roman"/>
          <w:sz w:val="24"/>
          <w:szCs w:val="24"/>
        </w:rPr>
        <w:t xml:space="preserve"> in se ponovno identificirajo pri nadzornem učitelju / zaposlenem na naši gimnaziji.</w:t>
      </w:r>
      <w:r w:rsidR="000A78D0" w:rsidRPr="00CC0313">
        <w:rPr>
          <w:rFonts w:ascii="Times New Roman" w:hAnsi="Times New Roman"/>
          <w:sz w:val="24"/>
          <w:szCs w:val="24"/>
        </w:rPr>
        <w:t xml:space="preserve"> </w:t>
      </w:r>
      <w:r w:rsidR="00F14CA3" w:rsidRPr="00CC0313">
        <w:rPr>
          <w:rFonts w:ascii="Times New Roman" w:hAnsi="Times New Roman"/>
          <w:sz w:val="24"/>
          <w:szCs w:val="24"/>
        </w:rPr>
        <w:t xml:space="preserve">Vrstni red zapuščanja </w:t>
      </w:r>
      <w:r w:rsidR="00CC0313" w:rsidRPr="00CC0313">
        <w:rPr>
          <w:rFonts w:ascii="Times New Roman" w:hAnsi="Times New Roman"/>
          <w:sz w:val="24"/>
          <w:szCs w:val="24"/>
        </w:rPr>
        <w:t>razreda se določi na jutranjem sestanku nadzornih učiteljev</w:t>
      </w:r>
    </w:p>
    <w:p w:rsidR="00CC0313" w:rsidRDefault="00EE02C0" w:rsidP="00DF79CC">
      <w:pPr>
        <w:pStyle w:val="Odstavekseznama"/>
        <w:numPr>
          <w:ilvl w:val="0"/>
          <w:numId w:val="3"/>
        </w:numPr>
        <w:spacing w:after="0" w:line="240" w:lineRule="auto"/>
        <w:ind w:hanging="357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POTEK</w:t>
      </w:r>
      <w:r w:rsidR="00CC0313" w:rsidRPr="00CC0313">
        <w:rPr>
          <w:rFonts w:ascii="Times New Roman" w:hAnsi="Times New Roman"/>
          <w:b/>
          <w:color w:val="0070C0"/>
          <w:sz w:val="24"/>
          <w:szCs w:val="24"/>
        </w:rPr>
        <w:t xml:space="preserve"> PRI USTNEM </w:t>
      </w:r>
      <w:r w:rsidR="00D80E97">
        <w:rPr>
          <w:rFonts w:ascii="Times New Roman" w:hAnsi="Times New Roman"/>
          <w:b/>
          <w:color w:val="0070C0"/>
          <w:sz w:val="24"/>
          <w:szCs w:val="24"/>
        </w:rPr>
        <w:t>IZPITU</w:t>
      </w:r>
      <w:r w:rsidR="00CC0313" w:rsidRPr="00CC0313">
        <w:rPr>
          <w:rFonts w:ascii="Times New Roman" w:hAnsi="Times New Roman"/>
          <w:b/>
          <w:color w:val="0070C0"/>
          <w:sz w:val="24"/>
          <w:szCs w:val="24"/>
        </w:rPr>
        <w:t xml:space="preserve"> NA MATURI</w:t>
      </w:r>
    </w:p>
    <w:p w:rsidR="008C5F9B" w:rsidRPr="008C5F9B" w:rsidRDefault="008C5F9B" w:rsidP="00DF79CC">
      <w:pPr>
        <w:pStyle w:val="Odstavekseznama"/>
        <w:numPr>
          <w:ilvl w:val="0"/>
          <w:numId w:val="6"/>
        </w:numPr>
        <w:spacing w:after="0" w:line="240" w:lineRule="auto"/>
        <w:ind w:left="709" w:hanging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Razpored ustnih izpitov bo objavljen na steni v notranjosti stavbe naše gimnazije ob vhodnih vratih.</w:t>
      </w:r>
    </w:p>
    <w:p w:rsidR="008C5F9B" w:rsidRPr="00EE02C0" w:rsidRDefault="008C5F9B" w:rsidP="008C5F9B">
      <w:pPr>
        <w:pStyle w:val="Odstavekseznama"/>
        <w:numPr>
          <w:ilvl w:val="0"/>
          <w:numId w:val="6"/>
        </w:num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Maturanti vstopajo v šolo</w:t>
      </w:r>
      <w:r w:rsidR="003A542C">
        <w:rPr>
          <w:rFonts w:ascii="Times New Roman" w:hAnsi="Times New Roman"/>
          <w:sz w:val="24"/>
          <w:szCs w:val="24"/>
        </w:rPr>
        <w:t xml:space="preserve"> posamično, da ne pride do zbiranja maturantov pred razredom. Upoštevajo razpored ustnih izpitov. Pred razred lahko pridejo največ 15 minut pred pričetkom izpita.</w:t>
      </w:r>
    </w:p>
    <w:p w:rsidR="008C5F9B" w:rsidRPr="008C5F9B" w:rsidRDefault="008C5F9B" w:rsidP="00CC0313">
      <w:pPr>
        <w:pStyle w:val="Odstavekseznama"/>
        <w:numPr>
          <w:ilvl w:val="0"/>
          <w:numId w:val="6"/>
        </w:num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Dva člana komisije, učitelja predmeta pri katerem se opravlja ustni izpit, zagotovita, da je izpitni prostor pred izpitom ustrezno pripravljen z upošt</w:t>
      </w:r>
      <w:r w:rsidR="00D80E97">
        <w:rPr>
          <w:rFonts w:ascii="Times New Roman" w:hAnsi="Times New Roman"/>
          <w:sz w:val="24"/>
          <w:szCs w:val="24"/>
        </w:rPr>
        <w:t>evanjem ukrepov za zaščito pred</w:t>
      </w:r>
      <w:r>
        <w:rPr>
          <w:rFonts w:ascii="Times New Roman" w:hAnsi="Times New Roman"/>
          <w:sz w:val="24"/>
          <w:szCs w:val="24"/>
        </w:rPr>
        <w:t xml:space="preserve"> širitvijo virusa.</w:t>
      </w:r>
    </w:p>
    <w:p w:rsidR="00EE02C0" w:rsidRDefault="00EE02C0" w:rsidP="00CC0313">
      <w:pPr>
        <w:pStyle w:val="Odstavekseznama"/>
        <w:numPr>
          <w:ilvl w:val="0"/>
          <w:numId w:val="6"/>
        </w:numPr>
        <w:ind w:left="709"/>
        <w:rPr>
          <w:rFonts w:ascii="Times New Roman" w:hAnsi="Times New Roman"/>
          <w:sz w:val="24"/>
          <w:szCs w:val="24"/>
        </w:rPr>
      </w:pPr>
      <w:r w:rsidRPr="00EE02C0">
        <w:rPr>
          <w:rFonts w:ascii="Times New Roman" w:hAnsi="Times New Roman"/>
          <w:sz w:val="24"/>
          <w:szCs w:val="24"/>
        </w:rPr>
        <w:t xml:space="preserve">Ko </w:t>
      </w:r>
      <w:r>
        <w:rPr>
          <w:rFonts w:ascii="Times New Roman" w:hAnsi="Times New Roman"/>
          <w:sz w:val="24"/>
          <w:szCs w:val="24"/>
        </w:rPr>
        <w:t>maturan</w:t>
      </w:r>
      <w:r w:rsidRPr="00EE02C0">
        <w:rPr>
          <w:rFonts w:ascii="Times New Roman" w:hAnsi="Times New Roman"/>
          <w:sz w:val="24"/>
          <w:szCs w:val="24"/>
        </w:rPr>
        <w:t>t »žreba« izpitni listek</w:t>
      </w:r>
      <w:r>
        <w:rPr>
          <w:rFonts w:ascii="Times New Roman" w:hAnsi="Times New Roman"/>
          <w:sz w:val="24"/>
          <w:szCs w:val="24"/>
        </w:rPr>
        <w:t xml:space="preserve"> se listka NE dotika</w:t>
      </w:r>
      <w:r w:rsidR="008C5F9B">
        <w:rPr>
          <w:rFonts w:ascii="Times New Roman" w:hAnsi="Times New Roman"/>
          <w:sz w:val="24"/>
          <w:szCs w:val="24"/>
        </w:rPr>
        <w:t>. Listek, ki ga na</w:t>
      </w:r>
      <w:r w:rsidR="003A542C">
        <w:rPr>
          <w:rFonts w:ascii="Times New Roman" w:hAnsi="Times New Roman"/>
          <w:sz w:val="24"/>
          <w:szCs w:val="24"/>
        </w:rPr>
        <w:t xml:space="preserve">kaže izvleče učitelj </w:t>
      </w:r>
      <w:r w:rsidR="008C5F9B">
        <w:rPr>
          <w:rFonts w:ascii="Times New Roman" w:hAnsi="Times New Roman"/>
          <w:sz w:val="24"/>
          <w:szCs w:val="24"/>
        </w:rPr>
        <w:t xml:space="preserve"> z rokavicami. Položi ga na mizo pred kandidata, ki se brez dotikanja odloči za izbiro ali zamenjavo. Če se odloči za dovoljeno 1 zamenjavo, prv</w:t>
      </w:r>
      <w:r w:rsidR="00D80E97">
        <w:rPr>
          <w:rFonts w:ascii="Times New Roman" w:hAnsi="Times New Roman"/>
          <w:sz w:val="24"/>
          <w:szCs w:val="24"/>
        </w:rPr>
        <w:t xml:space="preserve">i listek </w:t>
      </w:r>
      <w:r w:rsidR="008C5F9B">
        <w:rPr>
          <w:rFonts w:ascii="Times New Roman" w:hAnsi="Times New Roman"/>
          <w:sz w:val="24"/>
          <w:szCs w:val="24"/>
        </w:rPr>
        <w:t>učitelj  z uporabo rokavice vrne v komplet.</w:t>
      </w:r>
    </w:p>
    <w:p w:rsidR="008C5F9B" w:rsidRDefault="008C5F9B" w:rsidP="00CC0313">
      <w:pPr>
        <w:pStyle w:val="Odstavekseznama"/>
        <w:numPr>
          <w:ilvl w:val="0"/>
          <w:numId w:val="6"/>
        </w:num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 bo maturant izbiro listka nakazal,  da se ne bo odločil za zamenjavo, bo listek odnesel na prostor za pripravo. Po opravljenem ustnem izpitu listek vloži v </w:t>
      </w:r>
      <w:r w:rsidR="00D80E97">
        <w:rPr>
          <w:rFonts w:ascii="Times New Roman" w:hAnsi="Times New Roman"/>
          <w:sz w:val="24"/>
          <w:szCs w:val="24"/>
        </w:rPr>
        <w:t xml:space="preserve">posebno </w:t>
      </w:r>
      <w:r>
        <w:rPr>
          <w:rFonts w:ascii="Times New Roman" w:hAnsi="Times New Roman"/>
          <w:sz w:val="24"/>
          <w:szCs w:val="24"/>
        </w:rPr>
        <w:t>vrečko</w:t>
      </w:r>
      <w:r w:rsidR="00D80E9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ki jo mora šola vrniti nazaj  na RIC. </w:t>
      </w:r>
    </w:p>
    <w:p w:rsidR="00DF79CC" w:rsidRDefault="00DF79CC" w:rsidP="00DF79CC">
      <w:pPr>
        <w:pStyle w:val="Odstavekseznama"/>
        <w:ind w:left="709"/>
        <w:rPr>
          <w:rFonts w:ascii="Times New Roman" w:hAnsi="Times New Roman"/>
          <w:sz w:val="24"/>
          <w:szCs w:val="24"/>
        </w:rPr>
      </w:pPr>
    </w:p>
    <w:p w:rsidR="006862DC" w:rsidRDefault="006862DC" w:rsidP="00DF79CC">
      <w:pPr>
        <w:pStyle w:val="Odstavekseznama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6862DC">
        <w:rPr>
          <w:rFonts w:ascii="Times New Roman" w:hAnsi="Times New Roman"/>
          <w:b/>
          <w:color w:val="0070C0"/>
          <w:sz w:val="24"/>
          <w:szCs w:val="24"/>
        </w:rPr>
        <w:t>OPRAVLJANJE MATURE V ENEM  OZIROMA DVEH IZPITNIH ROKIH</w:t>
      </w:r>
    </w:p>
    <w:p w:rsidR="006862DC" w:rsidRDefault="006862DC" w:rsidP="00D80E97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Če bo letos kandidat s posebno vlogo na DK za maturo izkazal zdravstvene, izjemne socialne in druge utemeljene razloge</w:t>
      </w:r>
      <w:r w:rsidR="00D80E9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bo DK lahko odobrila opravljanje </w:t>
      </w:r>
      <w:r w:rsidR="00D80E97">
        <w:rPr>
          <w:rFonts w:ascii="Times New Roman" w:hAnsi="Times New Roman"/>
          <w:sz w:val="24"/>
          <w:szCs w:val="24"/>
        </w:rPr>
        <w:t xml:space="preserve">mature </w:t>
      </w:r>
      <w:r>
        <w:rPr>
          <w:rFonts w:ascii="Times New Roman" w:hAnsi="Times New Roman"/>
          <w:sz w:val="24"/>
          <w:szCs w:val="24"/>
        </w:rPr>
        <w:t>jeseni – s priznavanjem za nazaj.</w:t>
      </w:r>
    </w:p>
    <w:p w:rsidR="00D80E97" w:rsidRDefault="00D80E97" w:rsidP="006862DC">
      <w:pPr>
        <w:spacing w:after="0" w:line="240" w:lineRule="auto"/>
        <w:ind w:left="6373"/>
        <w:rPr>
          <w:rFonts w:ascii="Times New Roman" w:hAnsi="Times New Roman"/>
          <w:sz w:val="24"/>
          <w:szCs w:val="24"/>
        </w:rPr>
      </w:pPr>
    </w:p>
    <w:p w:rsidR="006862DC" w:rsidRDefault="00D80E97" w:rsidP="006862DC">
      <w:pPr>
        <w:spacing w:after="0" w:line="240" w:lineRule="auto"/>
        <w:ind w:left="637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6862DC">
        <w:rPr>
          <w:rFonts w:ascii="Times New Roman" w:hAnsi="Times New Roman"/>
          <w:sz w:val="24"/>
          <w:szCs w:val="24"/>
        </w:rPr>
        <w:t>avnateljica</w:t>
      </w:r>
    </w:p>
    <w:p w:rsidR="006862DC" w:rsidRPr="006862DC" w:rsidRDefault="006862DC" w:rsidP="006862DC">
      <w:pPr>
        <w:spacing w:after="0" w:line="240" w:lineRule="auto"/>
        <w:ind w:left="637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mag. Lidija Dornig</w:t>
      </w:r>
    </w:p>
    <w:p w:rsidR="002A2AE3" w:rsidRPr="002A2AE3" w:rsidRDefault="002A2AE3" w:rsidP="002A2AE3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9128A8" w:rsidRPr="009128A8" w:rsidRDefault="009128A8" w:rsidP="009128A8">
      <w:pPr>
        <w:rPr>
          <w:rFonts w:ascii="Times New Roman" w:hAnsi="Times New Roman"/>
        </w:rPr>
      </w:pPr>
    </w:p>
    <w:sectPr w:rsidR="009128A8" w:rsidRPr="009128A8" w:rsidSect="0014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A97" w:rsidRDefault="00837A97" w:rsidP="007C1DF8">
      <w:pPr>
        <w:spacing w:after="0" w:line="240" w:lineRule="auto"/>
      </w:pPr>
      <w:r>
        <w:separator/>
      </w:r>
    </w:p>
  </w:endnote>
  <w:endnote w:type="continuationSeparator" w:id="0">
    <w:p w:rsidR="00837A97" w:rsidRDefault="00837A97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C94FBF">
    <w:pPr>
      <w:pStyle w:val="Noga"/>
    </w:pPr>
    <w:r>
      <w:rPr>
        <w:noProof/>
        <w:lang w:eastAsia="sl-SI"/>
      </w:rPr>
      <w:drawing>
        <wp:inline distT="0" distB="0" distL="0" distR="0">
          <wp:extent cx="6482080" cy="274320"/>
          <wp:effectExtent l="0" t="0" r="0" b="0"/>
          <wp:docPr id="1" name="Picture 2" descr="Opis: 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A97" w:rsidRDefault="00837A97" w:rsidP="007C1DF8">
      <w:pPr>
        <w:spacing w:after="0" w:line="240" w:lineRule="auto"/>
      </w:pPr>
      <w:r>
        <w:separator/>
      </w:r>
    </w:p>
  </w:footnote>
  <w:footnote w:type="continuationSeparator" w:id="0">
    <w:p w:rsidR="00837A97" w:rsidRDefault="00837A97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C94FBF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Opis: 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Opis: 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0700E"/>
    <w:multiLevelType w:val="hybridMultilevel"/>
    <w:tmpl w:val="7CB0F7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33A1D"/>
    <w:multiLevelType w:val="hybridMultilevel"/>
    <w:tmpl w:val="6F2676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744D3"/>
    <w:multiLevelType w:val="hybridMultilevel"/>
    <w:tmpl w:val="C76E41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22B40"/>
    <w:multiLevelType w:val="multilevel"/>
    <w:tmpl w:val="E50A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4A1B85"/>
    <w:multiLevelType w:val="hybridMultilevel"/>
    <w:tmpl w:val="E786BC9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CC1243"/>
    <w:multiLevelType w:val="hybridMultilevel"/>
    <w:tmpl w:val="CCCEA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BF"/>
    <w:rsid w:val="000A78D0"/>
    <w:rsid w:val="00113BBF"/>
    <w:rsid w:val="00143939"/>
    <w:rsid w:val="00174DA2"/>
    <w:rsid w:val="001B1FEC"/>
    <w:rsid w:val="001B3E70"/>
    <w:rsid w:val="001D16AA"/>
    <w:rsid w:val="00296786"/>
    <w:rsid w:val="002A2AE3"/>
    <w:rsid w:val="003219EA"/>
    <w:rsid w:val="003A542C"/>
    <w:rsid w:val="00410ED9"/>
    <w:rsid w:val="0042768A"/>
    <w:rsid w:val="00482C38"/>
    <w:rsid w:val="004E36E3"/>
    <w:rsid w:val="005C3979"/>
    <w:rsid w:val="005D3DE5"/>
    <w:rsid w:val="006410C2"/>
    <w:rsid w:val="00644CAE"/>
    <w:rsid w:val="00647814"/>
    <w:rsid w:val="006862DC"/>
    <w:rsid w:val="006A1C80"/>
    <w:rsid w:val="00795745"/>
    <w:rsid w:val="007C1DF8"/>
    <w:rsid w:val="00826D3C"/>
    <w:rsid w:val="00837A97"/>
    <w:rsid w:val="008C5F9B"/>
    <w:rsid w:val="009128A8"/>
    <w:rsid w:val="0096560B"/>
    <w:rsid w:val="00984A17"/>
    <w:rsid w:val="00A36928"/>
    <w:rsid w:val="00A624A8"/>
    <w:rsid w:val="00AA294A"/>
    <w:rsid w:val="00AA60D1"/>
    <w:rsid w:val="00C94FBF"/>
    <w:rsid w:val="00CC0313"/>
    <w:rsid w:val="00CF4545"/>
    <w:rsid w:val="00D34F58"/>
    <w:rsid w:val="00D45A4E"/>
    <w:rsid w:val="00D67A80"/>
    <w:rsid w:val="00D749E6"/>
    <w:rsid w:val="00D80E97"/>
    <w:rsid w:val="00DF79CC"/>
    <w:rsid w:val="00E26613"/>
    <w:rsid w:val="00E45E7F"/>
    <w:rsid w:val="00EA7C42"/>
    <w:rsid w:val="00EE02C0"/>
    <w:rsid w:val="00F14CA3"/>
    <w:rsid w:val="00F326E0"/>
    <w:rsid w:val="00FB4B5E"/>
    <w:rsid w:val="00FD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56CF1DA"/>
  <w15:docId w15:val="{E988DD79-AEDC-4AF4-86C3-37AC9450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912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A2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dija\AppData\Local\Microsoft\Windows\Temporary%20Internet%20Files\Content.IE5\813ZBZ6A\Gimjes_datu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6C6EF-5C28-457E-B757-00DF1C97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Gimjes_datum.dot</Template>
  <TotalTime>33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 Dornig</cp:lastModifiedBy>
  <cp:revision>4</cp:revision>
  <cp:lastPrinted>2020-05-22T11:05:00Z</cp:lastPrinted>
  <dcterms:created xsi:type="dcterms:W3CDTF">2020-05-22T10:37:00Z</dcterms:created>
  <dcterms:modified xsi:type="dcterms:W3CDTF">2020-08-13T06:36:00Z</dcterms:modified>
</cp:coreProperties>
</file>